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E3F01" w14:textId="4FB07812" w:rsidR="00F635E4" w:rsidRDefault="006805F7"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8BEAEC6" wp14:editId="268B6837">
            <wp:simplePos x="0" y="0"/>
            <wp:positionH relativeFrom="page">
              <wp:align>right</wp:align>
            </wp:positionH>
            <wp:positionV relativeFrom="page">
              <wp:align>top</wp:align>
            </wp:positionV>
            <wp:extent cx="7751928" cy="10037486"/>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928" cy="10037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788DF2E" wp14:editId="4DD0BF8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A564E"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265C6A2"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lastRenderedPageBreak/>
        <w:t>Ecclesiastes 1 Teaching Points and Bible Study Questions</w:t>
      </w:r>
    </w:p>
    <w:p w14:paraId="1581E795" w14:textId="12CE160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Embrace the Fleeting Nature of Life</w:t>
      </w:r>
    </w:p>
    <w:p w14:paraId="339DF17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a vapor, a fleeting moment in the grand scheme of eternity. Ecclesiastes 1:2 reminds us, "Futility of futilities, says the Teacher, futility of futilities! Everything is futile!" This isn't a call to despair but an invitation to focus on what truly matters. By recognizing the temporary nature of our earthly existence, we can prioritize eternal values and invest in what lasts forever—our relationship with God and the love we share with others.</w:t>
      </w:r>
    </w:p>
    <w:p w14:paraId="4D45EEE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embracing life's fleeting nature influence your daily priorities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accepting the temporary nature of worldly pursuits?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life's transience encourage you to focus on meaningful relationships and experiences? </w:t>
      </w:r>
    </w:p>
    <w:p w14:paraId="0EEBBB8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Wisdom, but Know Its Limits</w:t>
      </w:r>
    </w:p>
    <w:p w14:paraId="04855A0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While wisdom is a precious gift, Ecclesiastes 1:18 warns, "For with much wisdom comes much sorrow, and as knowledge grows, grief increases." This doesn't mean we should avoid learning, but rather that we should seek wisdom with humility, understanding that human knowledge is limited. True wisdom begins with the fear of the Lord, guiding us to live in harmony with His will.</w:t>
      </w:r>
    </w:p>
    <w:p w14:paraId="0ADB4BF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balance seeking wisdom with accepting life's uncertainties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limits of wisdom can lead to greater contentment?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wisdom without becoming overwhelmed by life's complexities? </w:t>
      </w:r>
    </w:p>
    <w:p w14:paraId="513A0DB7"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F80B31"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5986F66A" w14:textId="77777777" w:rsidR="008C19E8" w:rsidRDefault="008C19E8" w:rsidP="008C19E8">
      <w:pPr>
        <w:spacing w:line="247" w:lineRule="auto"/>
        <w:rPr>
          <w:rFonts w:eastAsia="Times New Roman"/>
          <w:b/>
          <w:bCs/>
          <w:kern w:val="0"/>
          <w:sz w:val="21"/>
          <w:szCs w:val="21"/>
        </w:rPr>
      </w:pPr>
    </w:p>
    <w:p w14:paraId="19FDBD30" w14:textId="4BD22FF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Find Joy in Simple Pleasures</w:t>
      </w:r>
    </w:p>
    <w:p w14:paraId="364FA35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a world that often glorifies complexity, Ecclesiastes encourages us to find joy in the simple things. "What does a man gain from all his labor, at which he toils under the sun?" (Ecclesiastes 1:3). The answer lies in appreciating the everyday blessings God provides. Whether it's a shared meal, a beautiful sunset, or a moment of laughter, these are gifts from God meant to be savored.</w:t>
      </w:r>
    </w:p>
    <w:p w14:paraId="283A36B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joy in daily routines despite life's repetitive nature described in Ecclesiastes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simple pleasures bring you contentment, and how do they align with the themes in Ecclesiastes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appreciating small joys is important in a world that often feels meaningless, as Ecclesiastes suggests? </w:t>
      </w:r>
    </w:p>
    <w:p w14:paraId="5C510854"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Cycles of Life</w:t>
      </w:r>
    </w:p>
    <w:p w14:paraId="2BB96B2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1:4 states, "Generations come and generations go, but the earth remains forever." Life is full of seasons, each with its own purpose. By understanding and accepting these cycles, we can find peace in the ebb and flow of life, trusting that God is sovereign over every season and has a purpose for each one.</w:t>
      </w:r>
    </w:p>
    <w:p w14:paraId="0350EC4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understanding life's cycles help you find peace in times of change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life's repetitive patterns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life's cycles rather than resist them? </w:t>
      </w:r>
    </w:p>
    <w:p w14:paraId="30C57CFB"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8B12AE"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1A3B28D" w14:textId="77777777" w:rsidR="008C19E8" w:rsidRDefault="008C19E8" w:rsidP="008C19E8">
      <w:pPr>
        <w:spacing w:line="247" w:lineRule="auto"/>
        <w:rPr>
          <w:rFonts w:eastAsia="Times New Roman"/>
          <w:b/>
          <w:bCs/>
          <w:kern w:val="0"/>
          <w:sz w:val="21"/>
          <w:szCs w:val="21"/>
        </w:rPr>
      </w:pPr>
    </w:p>
    <w:p w14:paraId="5284EDE1" w14:textId="7C5846DE"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Pursue Meaning Beyond Materialism</w:t>
      </w:r>
    </w:p>
    <w:p w14:paraId="50A6B04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The Teacher in Ecclesiastes explores the futility of wealth and possessions, reminding us that true fulfillment cannot be found in material things. "The eye is not satisfied with seeing, nor the ear filled with hearing" (Ecclesiastes 1:8). Instead, we are called to seek meaning in our relationship with God, who provides lasting satisfaction and purpose.</w:t>
      </w:r>
    </w:p>
    <w:p w14:paraId="54F7FB66" w14:textId="77777777" w:rsidR="008C19E8" w:rsidRDefault="008C19E8" w:rsidP="008C19E8">
      <w:pPr>
        <w:spacing w:line="247" w:lineRule="auto"/>
      </w:pPr>
      <w:r w:rsidRPr="00F6333B">
        <w:rPr>
          <w:rFonts w:eastAsia="Times New Roman"/>
          <w:kern w:val="0"/>
          <w:sz w:val="21"/>
          <w:szCs w:val="21"/>
        </w:rPr>
        <w:t>1. How can you find lasting fulfillment beyond material possessions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material wealth often fails to provide true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meaningful experiences over accumulating material goods?</w:t>
      </w:r>
    </w:p>
    <w:p w14:paraId="1D65A711" w14:textId="24DD32F1"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the Limits of Human Achievement</w:t>
      </w:r>
    </w:p>
    <w:p w14:paraId="5FC6FC5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1:9 tells us, "What has been will be again, and what has been done will be done again; there is nothing new under the sun." Human achievements, while impressive, are ultimately repetitive and temporary. By acknowledging this, we can focus on what truly matters—our eternal impact and the legacy of faith we leave behind.</w:t>
      </w:r>
    </w:p>
    <w:p w14:paraId="6FCB3BD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acknowledging life's limits influence your personal goals and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human limitations can lead to greater contentment?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ambition with acceptance of life's inherent limitations? </w:t>
      </w:r>
    </w:p>
    <w:p w14:paraId="3575E1D3"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4C4541"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5A0AFCC6" w14:textId="77777777" w:rsidR="008C19E8" w:rsidRDefault="008C19E8" w:rsidP="008C19E8">
      <w:pPr>
        <w:spacing w:line="247" w:lineRule="auto"/>
        <w:rPr>
          <w:rFonts w:eastAsia="Times New Roman"/>
          <w:b/>
          <w:bCs/>
          <w:kern w:val="0"/>
          <w:sz w:val="21"/>
          <w:szCs w:val="21"/>
        </w:rPr>
      </w:pPr>
    </w:p>
    <w:p w14:paraId="62C2B331" w14:textId="7309CD04"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Reflect on the Pursuit of Knowledge</w:t>
      </w:r>
    </w:p>
    <w:p w14:paraId="626138C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While knowledge is valuable, Ecclesiastes 1:13 reveals, "I applied my mind to seek and explore by wisdom all that is done under heaven." The pursuit of knowledge should lead us to a deeper understanding of God's creation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divine plan. Let our quest for knowledge draw us closer to the Creator, who is the source of all truth.</w:t>
      </w:r>
    </w:p>
    <w:p w14:paraId="46CC7CF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the pursuit of knowledge impact your sense of fulfillment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endless knowledge might lead to increased sorrow or frustration?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the pursuit of knowledge with finding joy in simple things? </w:t>
      </w:r>
    </w:p>
    <w:p w14:paraId="2DE3ED6C"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Vanity of Earthly Pursuits</w:t>
      </w:r>
    </w:p>
    <w:p w14:paraId="1C18173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1:14 observes, "I have seen all the works that are done under the sun, and indeed, all is vanity and grasping for the wind." Earthly pursuits, when detached from God's purpose, are ultimately unfulfilling. By aligning our goals with His will, we can find true contentment and purpose in our endeavors.</w:t>
      </w:r>
    </w:p>
    <w:p w14:paraId="633F375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the vanity of earthly pursuits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continue to chase after temporary achievements despite knowing their fleeting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lasting fulfillment beyond material and worldly accomplishments? </w:t>
      </w:r>
    </w:p>
    <w:p w14:paraId="2056529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BC8A0C"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2AC10EF" w14:textId="77777777" w:rsidR="008C19E8" w:rsidRDefault="008C19E8" w:rsidP="008C19E8">
      <w:pPr>
        <w:spacing w:line="247" w:lineRule="auto"/>
        <w:rPr>
          <w:rFonts w:eastAsia="Times New Roman"/>
          <w:b/>
          <w:bCs/>
          <w:kern w:val="0"/>
          <w:sz w:val="21"/>
          <w:szCs w:val="21"/>
        </w:rPr>
      </w:pPr>
    </w:p>
    <w:p w14:paraId="0B3A5AA6" w14:textId="0008F502"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Accept the Mystery of God's Plan</w:t>
      </w:r>
    </w:p>
    <w:p w14:paraId="58B4509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full of mysteries that we may never fully understand. Ecclesiastes 1:15 states, "What is crooked cannot be straightened, and what is lacking cannot be counted." This calls us to trust in God's perfect plan, even when it doesn't make sense to us. Faith in His sovereignty brings peace amidst uncertainty.</w:t>
      </w:r>
    </w:p>
    <w:p w14:paraId="1883C8B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accepting life's mysteries enhance your trust in God's plan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uncertainty can lead to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contentment in not knowing all of God's plans? </w:t>
      </w:r>
    </w:p>
    <w:p w14:paraId="12B78F2A"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Eternity in Mind</w:t>
      </w:r>
    </w:p>
    <w:p w14:paraId="26FBF5B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Ecclesiastes encourages us to live with an eternal perspective. "There is no remembrance of those who came before, and those who will come after will not be remembered by those who follow" (Ecclesiastes 1:11). Our time on earth is brief, but our impact can be eternal. By living for God's glory and sharing His love, we leave a legacy that transcends time.</w:t>
      </w:r>
    </w:p>
    <w:p w14:paraId="2B0DE41E"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living with eternity in mind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focusing on eternal values rather than temporary gains?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considering eternity provide perspective on life's fleeting nature and challenges?</w:t>
      </w:r>
      <w:r w:rsidRPr="001B37DC">
        <w:br w:type="page"/>
      </w:r>
    </w:p>
    <w:p w14:paraId="4EF511B0"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2 Teaching Points and Bible Study Questions</w:t>
      </w:r>
    </w:p>
    <w:p w14:paraId="2AB46F05" w14:textId="4E129E6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Futility of Pleasure</w:t>
      </w:r>
    </w:p>
    <w:p w14:paraId="6713E3B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2:1, Solomon declares, "I said to myself, 'Come now, I will test you with pleasure to find out what is good.'" Yet, he quickly concludes that this pursuit is meaningless. The lesson here is that earthly pleasures, while momentarily satisfying, cannot fulfill the deeper longing of the soul. True joy and contentment are found in a relationship with God, not in the fleeting pleasures of the world.</w:t>
      </w:r>
    </w:p>
    <w:p w14:paraId="0114AA1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lasting fulfillment beyond temporary pleasures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pleasure often leaves us feeling empty or unsatisfied?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meaningful experiences over fleeting pleasures? </w:t>
      </w:r>
    </w:p>
    <w:p w14:paraId="10CE2BCB"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Emptiness of Laughter</w:t>
      </w:r>
    </w:p>
    <w:p w14:paraId="5072D2C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2 states, "I said of laughter, 'It is madness,' and of pleasure, 'What does it accomplish?'" Laughter and humor have their place, but they cannot mask the deeper issues of life. Solomon reminds us that while laughter is a gift, it should not be our ultimate pursuit. Instead, we should seek the joy that comes from knowing Christ, which surpasses all understanding.</w:t>
      </w:r>
    </w:p>
    <w:p w14:paraId="600C0A7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deeper joy beyond temporary laughter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laughter often feels empty despite being enjoyable?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happiness is meaningful and lasting? </w:t>
      </w:r>
    </w:p>
    <w:p w14:paraId="19009467"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8FC9CF"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0C7434E" w14:textId="77777777" w:rsidR="008C19E8" w:rsidRDefault="008C19E8" w:rsidP="008C19E8">
      <w:pPr>
        <w:spacing w:line="247" w:lineRule="auto"/>
        <w:rPr>
          <w:rFonts w:eastAsia="Times New Roman"/>
          <w:b/>
          <w:bCs/>
          <w:kern w:val="0"/>
          <w:sz w:val="21"/>
          <w:szCs w:val="21"/>
        </w:rPr>
      </w:pPr>
    </w:p>
    <w:p w14:paraId="48F98EC8" w14:textId="6A3DD2A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Vanity of Accomplishments</w:t>
      </w:r>
    </w:p>
    <w:p w14:paraId="28E7608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Solomon reflects on his great works in verse 4, "I enlarged my works: I built houses for myself, I planted vineyards for myself." Despite his grand achievements, he found them ultimately unsatisfying. This teaches us that our accomplishments, no matter how impressive, are temporary. Our true purpose is found in serving God and others, not in building monuments to ourselves.</w:t>
      </w:r>
    </w:p>
    <w:p w14:paraId="4F6FEF8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lasting fulfillment beyond accomplishments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achievements often leave us feeling empty despite initial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pursuits align with meaningful, lasting values? </w:t>
      </w:r>
    </w:p>
    <w:p w14:paraId="1444832E"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Wealth</w:t>
      </w:r>
    </w:p>
    <w:p w14:paraId="2369489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verse 8, Solomon amassed "silver and gold for myself, and the treasure of kings and provinces." Yet, he realized that wealth is an illusion of security. Money can never buy peace or eternal life. As Jesus said in Matthew 6:19-20, we should store up treasures in heaven, where they will last forever.</w:t>
      </w:r>
    </w:p>
    <w:p w14:paraId="19128A4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fulfillment beyond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wealth often fails to bring lasting happiness?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meaningful experiences over material possessions? </w:t>
      </w:r>
    </w:p>
    <w:p w14:paraId="329FD0C1"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EC7F9"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32E4211" w14:textId="77777777" w:rsidR="008C19E8" w:rsidRDefault="008C19E8" w:rsidP="008C19E8">
      <w:pPr>
        <w:spacing w:line="247" w:lineRule="auto"/>
        <w:rPr>
          <w:rFonts w:eastAsia="Times New Roman"/>
          <w:b/>
          <w:bCs/>
          <w:kern w:val="0"/>
          <w:sz w:val="21"/>
          <w:szCs w:val="21"/>
        </w:rPr>
      </w:pPr>
    </w:p>
    <w:p w14:paraId="774F427E" w14:textId="3B8A4964"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Pursuit of Wisdom</w:t>
      </w:r>
    </w:p>
    <w:p w14:paraId="36B6DC4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Solomon sought wisdom, as noted in verse 12, "Then I turned to consider wisdom, madness, and folly." While wisdom is valuable, Solomon found that it too has its limits. True wisdom begins with the fear of the Lord (Proverbs 9:10). It is not merely about knowledge but about living in alignment with God's will.</w:t>
      </w:r>
    </w:p>
    <w:p w14:paraId="76413530" w14:textId="77777777" w:rsidR="008C19E8" w:rsidRDefault="008C19E8" w:rsidP="008C19E8">
      <w:pPr>
        <w:spacing w:line="247" w:lineRule="auto"/>
      </w:pPr>
      <w:r w:rsidRPr="00F6333B">
        <w:rPr>
          <w:rFonts w:eastAsia="Times New Roman"/>
          <w:kern w:val="0"/>
          <w:sz w:val="21"/>
          <w:szCs w:val="21"/>
        </w:rPr>
        <w:t>1. How can the pursuit of wisdom impact your daily decision-making and life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alone cannot guarantee fulfillment or happiness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Ecclesiastes 2 about balancing wisdom with other life pursuits?</w:t>
      </w:r>
    </w:p>
    <w:p w14:paraId="06715D9A" w14:textId="34E2A784"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Death</w:t>
      </w:r>
    </w:p>
    <w:p w14:paraId="4620822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16 starkly reminds us, "For the wise man, like the fool, will not be remembered forever." Death is the great equalizer, and it comes for both the wise and the foolish. This reality should prompt us to live with eternity in mind, focusing on what truly matters—our relationship with God and our impact on others.</w:t>
      </w:r>
    </w:p>
    <w:p w14:paraId="682F297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that reflects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brevity encourage you to seek deeper meaning and purpose? </w:t>
      </w:r>
    </w:p>
    <w:p w14:paraId="769C6BC6"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C7163C"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0B4B291" w14:textId="77777777" w:rsidR="008C19E8" w:rsidRDefault="008C19E8" w:rsidP="008C19E8">
      <w:pPr>
        <w:spacing w:line="247" w:lineRule="auto"/>
        <w:rPr>
          <w:rFonts w:eastAsia="Times New Roman"/>
          <w:b/>
          <w:bCs/>
          <w:kern w:val="0"/>
          <w:sz w:val="21"/>
          <w:szCs w:val="21"/>
        </w:rPr>
      </w:pPr>
    </w:p>
    <w:p w14:paraId="74571671" w14:textId="76ACDD5A"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Burden of Labor</w:t>
      </w:r>
    </w:p>
    <w:p w14:paraId="4C04E72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verse 18, Solomon laments, "I hated all the things I had toiled for under the sun." Work, while necessary, can become burdensome when it is disconnected from a higher purpose. Colossians 3:23 encourages us to work heartily, as for the Lord, finding meaning in our labor by dedicating it to Him.</w:t>
      </w:r>
    </w:p>
    <w:p w14:paraId="7325D2E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meaning in your work despite its temporary nature, as described in Ecclesiastes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labor feels burdensome, and how can you shift your perspective to find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work and rest, ensuring labor doesn't overshadow life's other joys? </w:t>
      </w:r>
    </w:p>
    <w:p w14:paraId="0D19108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Legacy</w:t>
      </w:r>
    </w:p>
    <w:p w14:paraId="159B196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Solomon observes in verse 21, "For a man may labor with wisdom, knowledge, and skill, and then he must leave all he owns to someone who has not worked for it." Our legacy is not in what we leave behind materially but in the spiritual impact we have on others. Investing in people and sharing the gospel creates an eternal legacy.</w:t>
      </w:r>
    </w:p>
    <w:p w14:paraId="7A29630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understanding the transience of legacy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and how does Ecclesiastes 2 shape that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fleeting nature of legacy impact your approach to personal achievements? </w:t>
      </w:r>
    </w:p>
    <w:p w14:paraId="3B84E48A"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7CAC79"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54459681" w14:textId="77777777" w:rsidR="008C19E8" w:rsidRDefault="008C19E8" w:rsidP="008C19E8">
      <w:pPr>
        <w:spacing w:line="247" w:lineRule="auto"/>
        <w:rPr>
          <w:rFonts w:eastAsia="Times New Roman"/>
          <w:b/>
          <w:bCs/>
          <w:kern w:val="0"/>
          <w:sz w:val="21"/>
          <w:szCs w:val="21"/>
        </w:rPr>
      </w:pPr>
    </w:p>
    <w:p w14:paraId="20C8AD48" w14:textId="1DF17C9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Gift of Enjoyment</w:t>
      </w:r>
    </w:p>
    <w:p w14:paraId="4DAC5D6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Despite the vanity of earthly pursuits, Solomon acknowledges in verse 24, "There is nothing better for a person than to eat and drink and find satisfaction in their own toil." Enjoyment is a gift from God, and we are encouraged to find joy in the simple pleasures of life, recognizing them as blessings from our Creator.</w:t>
      </w:r>
    </w:p>
    <w:p w14:paraId="68870AE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joy in daily tasks despite life's fleeting nature, as described in Ecclesiastes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2 emphasizes enjoyment as a gift from God amidst life's vanity?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simple pleasures in your life today? </w:t>
      </w:r>
    </w:p>
    <w:p w14:paraId="1FB9663B"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693AF0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verse 26 reminds us, "To the person who pleases Him, God gives wisdom, knowledge, and happiness." God is sovereign over all, and He bestows His gifts according to His will. Our ultimate satisfaction comes from living a life that pleases Him, trusting in His perfect plan for us.</w:t>
      </w:r>
    </w:p>
    <w:p w14:paraId="0AADEE2B"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God's sovereignty in Ecclesiastes 2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amidst life's uncertainties described in Ecclesiastes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when facing life's fleeting pleasures?</w:t>
      </w:r>
      <w:r w:rsidRPr="001B37DC">
        <w:br w:type="page"/>
      </w:r>
    </w:p>
    <w:p w14:paraId="4D96A68F"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3 Teaching Points and Bible Study Questions</w:t>
      </w:r>
    </w:p>
    <w:p w14:paraId="2780ABF8" w14:textId="0CABB10D"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Embrace the Seasons of Life</w:t>
      </w:r>
    </w:p>
    <w:p w14:paraId="0E5211C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a tapestry of changing seasons, each with its own purpose and beauty. Ecclesiastes 3:1 reminds us, "There is a time for everything, and a season for every activity under the heavens." Recognizing that every phase of life has its divine timing can help us find peace and purpose, even in challenging times. Embrace each season with faith, knowing that God orchestrates every moment for His glory and our growth.</w:t>
      </w:r>
    </w:p>
    <w:p w14:paraId="7D80BA1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peace in the current season of your life, even if it's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life's seasons is essential for personal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adapt to changes in your life's seasons? </w:t>
      </w:r>
    </w:p>
    <w:p w14:paraId="4E70B490"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Timing</w:t>
      </w:r>
    </w:p>
    <w:p w14:paraId="54CBE3D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God's timing is perfect, even when it doesn't align with our own plans. Ecclesiastes 3:11 states, "He has made everything beautiful in its time." Trusting in His timing allows us to let go of anxiety and impatience, resting in the assurance that He is working all things for our good. This perspective encourages us to live with hope and anticipation, knowing that His plans are always for our ultimate benefit.</w:t>
      </w:r>
    </w:p>
    <w:p w14:paraId="2CF0555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trust God's timing in situations where you feel impatient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waiting for God's perfect timing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the beauty in God's timing can change your perspective on challenges? </w:t>
      </w:r>
    </w:p>
    <w:p w14:paraId="616007DC"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9850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120AEC8" w14:textId="77777777" w:rsidR="008C19E8" w:rsidRDefault="008C19E8" w:rsidP="008C19E8">
      <w:pPr>
        <w:spacing w:line="247" w:lineRule="auto"/>
        <w:rPr>
          <w:rFonts w:eastAsia="Times New Roman"/>
          <w:b/>
          <w:bCs/>
          <w:kern w:val="0"/>
          <w:sz w:val="21"/>
          <w:szCs w:val="21"/>
        </w:rPr>
      </w:pPr>
    </w:p>
    <w:p w14:paraId="1B05F6B2" w14:textId="28A2303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Value of Work and Rest</w:t>
      </w:r>
    </w:p>
    <w:p w14:paraId="4ED5BE3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Balancing work and rest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essential for a fulfilling life. Ecclesiastes 3:13 highlights, "That each of them may eat and drink, and find satisfaction in all their toil—this is the gift of God." Recognize work as a divine gift and an opportunity to glorify God, but also remember the importance of rest. Taking time to recharge is not only beneficial but also a reflection of God's own rhythm of creation.</w:t>
      </w:r>
    </w:p>
    <w:p w14:paraId="78EF1C9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balance work and rest to find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appreciating the value of your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work aligns with a meaningful purpose? </w:t>
      </w:r>
    </w:p>
    <w:p w14:paraId="0829D509"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47DE62A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Our lives are part of a grand, eternal narrative. Ecclesiastes 3:14 reminds us, "I know that everything God does will endure forever; nothing can be added to it and nothing taken from it." This eternal perspective helps us focus on what truly matters, encouraging us to invest in relationships and actions that have lasting significance. It’s a call to live with eternity in mind, prioritizing what aligns with God's eternal purposes.</w:t>
      </w:r>
    </w:p>
    <w:p w14:paraId="397B9D3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embracing an eternal perspective change your response to life's changing seasons in Ecclesiastes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timing can impact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an eternal perspective? </w:t>
      </w:r>
    </w:p>
    <w:p w14:paraId="1B5A520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0AFAC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1DDFCAC2" w14:textId="77777777" w:rsidR="008C19E8" w:rsidRDefault="008C19E8" w:rsidP="008C19E8">
      <w:pPr>
        <w:spacing w:line="247" w:lineRule="auto"/>
        <w:rPr>
          <w:rFonts w:eastAsia="Times New Roman"/>
          <w:b/>
          <w:bCs/>
          <w:kern w:val="0"/>
          <w:sz w:val="21"/>
          <w:szCs w:val="21"/>
        </w:rPr>
      </w:pPr>
    </w:p>
    <w:p w14:paraId="564A8305" w14:textId="35447240"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Mystery of God's Plan</w:t>
      </w:r>
    </w:p>
    <w:p w14:paraId="03913A5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full of mysteries that we may never fully understand. Ecclesiastes 3:11 also notes, "He has also set eternity in the human heart; yet no one can fathom what God has done from beginning to end." Accepting that some things are beyond our comprehension can lead us to a deeper trust in God. This humility opens our hearts to His wisdom and guidance, allowing us to walk by faith rather than sight.</w:t>
      </w:r>
    </w:p>
    <w:p w14:paraId="06A5070A" w14:textId="77777777" w:rsidR="008C19E8" w:rsidRDefault="008C19E8" w:rsidP="008C19E8">
      <w:pPr>
        <w:spacing w:line="247" w:lineRule="auto"/>
      </w:pPr>
      <w:r w:rsidRPr="00F6333B">
        <w:rPr>
          <w:rFonts w:eastAsia="Times New Roman"/>
          <w:kern w:val="0"/>
          <w:sz w:val="21"/>
          <w:szCs w:val="21"/>
        </w:rPr>
        <w:t>1. How can you find peace in the uncertainty of God's timing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life's seasons can deepen your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purpose during challenging times?</w:t>
      </w:r>
    </w:p>
    <w:p w14:paraId="7A9324AC" w14:textId="27AF2ED9"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Joyful Living</w:t>
      </w:r>
    </w:p>
    <w:p w14:paraId="79F2D92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Joy is a choice, not just a reaction to circumstances. Ecclesiastes 3:12 encourages us, "I know that there is nothing better for people than to be happy and to do good while they live." Choosing joy and goodness in our daily lives reflects our trust in God's sovereignty and goodness. It’s a powerful testimony to those around us, showcasing the transformative power of a life rooted in Christ.</w:t>
      </w:r>
    </w:p>
    <w:p w14:paraId="7482E64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joy in everyday tasks despite life's unpredictability as described in Ecclesiastes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life's seasons can lead to a more joyful existence?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joyfully in the present moment? </w:t>
      </w:r>
    </w:p>
    <w:p w14:paraId="4FF97BD2"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9245F6"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3F5930EE" w14:textId="77777777" w:rsidR="008C19E8" w:rsidRDefault="008C19E8" w:rsidP="008C19E8">
      <w:pPr>
        <w:spacing w:line="247" w:lineRule="auto"/>
        <w:rPr>
          <w:rFonts w:eastAsia="Times New Roman"/>
          <w:b/>
          <w:bCs/>
          <w:kern w:val="0"/>
          <w:sz w:val="21"/>
          <w:szCs w:val="21"/>
        </w:rPr>
      </w:pPr>
    </w:p>
    <w:p w14:paraId="5CC8CB31" w14:textId="7F92D743"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E2806D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We are designed for community and connection. Ecclesiastes 3:4 speaks to shared experiences, "a time to weep and a time to laugh, a time to mourn and a time to dance." Engaging in community allows us to support and uplift one another through life's ups and downs. It’s a reminder that we are not meant to journey alone but to share in the joys and burdens of others, reflecting the love of Christ.</w:t>
      </w:r>
    </w:p>
    <w:p w14:paraId="009A6EF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foster a supportive community during times of change and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connections within your community during different seasons of life? </w:t>
      </w:r>
    </w:p>
    <w:p w14:paraId="3FA00147"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Life's Cycles</w:t>
      </w:r>
    </w:p>
    <w:p w14:paraId="785DCAD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a series of cycles, each with its own rhythm. Ecclesiastes 3:2-8 outlines these cycles, from birth to death, planting to uprooting, and more. Understanding these cycles helps us navigate life with wisdom and grace, accepting that change is a natural part of our journey. It encourages us to adapt and grow, trusting that God is with us in every transition.</w:t>
      </w:r>
    </w:p>
    <w:p w14:paraId="413AD14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life's cycles help you navigate personal challenges more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embracing both joyful and difficult seasons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life's cycles is important for personal growth and resilience? </w:t>
      </w:r>
    </w:p>
    <w:p w14:paraId="1711654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E31278"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BF7FD34" w14:textId="77777777" w:rsidR="008C19E8" w:rsidRDefault="008C19E8" w:rsidP="008C19E8">
      <w:pPr>
        <w:spacing w:line="247" w:lineRule="auto"/>
        <w:rPr>
          <w:rFonts w:eastAsia="Times New Roman"/>
          <w:b/>
          <w:bCs/>
          <w:kern w:val="0"/>
          <w:sz w:val="21"/>
          <w:szCs w:val="21"/>
        </w:rPr>
      </w:pPr>
    </w:p>
    <w:p w14:paraId="087B555B" w14:textId="4D485BD6"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Gift of Contentment</w:t>
      </w:r>
    </w:p>
    <w:p w14:paraId="7E863F4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Contentment is a powerful antidote to the restlessness of the world. Ecclesiastes 3:22 advises, "So I saw that there is nothing better for a person than to enjoy their work, because that is their lot." Finding contentment in our current circumstances, rather than constantly striving for more, allows us to experience true peace and satisfaction. It’s a reminder to appreciate the blessings we have and to trust in God's provision.</w:t>
      </w:r>
    </w:p>
    <w:p w14:paraId="7F35671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practice contentment in your daily life despite life's changing seasons in Ecclesiastes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finding contentment is emphasized in the context of time and purpose in Ecclesiastes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contentment amidst life's uncertainties as described in Ecclesiastes 3? </w:t>
      </w:r>
    </w:p>
    <w:p w14:paraId="3EC1E741"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2FD17E1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Above all, Ecclesiastes 3 teaches us about the sovereignty of God. Verse 15 declares, "Whatever is has already been, and what will be has been before; and God will call the past to account." This assurance of His control over all things provides a firm foundation for our faith. It encourages us to live boldly and confidently, knowing that our lives are held securely in His hands, and that His purposes will prevail.</w:t>
      </w:r>
    </w:p>
    <w:p w14:paraId="12DFB551"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God's sovereignty in timing help you find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time can change your daily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timing in your personal decisions?</w:t>
      </w:r>
      <w:r w:rsidRPr="001B37DC">
        <w:br w:type="page"/>
      </w:r>
    </w:p>
    <w:p w14:paraId="2B3BA04C"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4 Teaching Points and Bible Study Questions</w:t>
      </w:r>
    </w:p>
    <w:p w14:paraId="29813C1B" w14:textId="23B9934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Power of Companionship</w:t>
      </w:r>
    </w:p>
    <w:p w14:paraId="5DEBAFF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4:9, we read, "Two are better than one, because they have a good return for their labor." This verse highlights the importance of companionship and collaboration. Whether in work, ministry, or personal life, having a partner or a team can amplify your efforts and lead to greater success. Just as Jesus sent out His disciples in pairs, we too are encouraged to seek out and cherish relationships that uplift and support us.</w:t>
      </w:r>
    </w:p>
    <w:p w14:paraId="35CBC1D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companionship help you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a partner makes tasks more manageable?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relationships and support each other? </w:t>
      </w:r>
    </w:p>
    <w:p w14:paraId="64D77C9D"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in Unity</w:t>
      </w:r>
    </w:p>
    <w:p w14:paraId="39D47F6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12 states, "Though one may be overpowered, two can defend themselves. A cord of three strands is not quickly broken." This imagery of a threefold cord reminds us of the strength found in unity. When we stand together with others, especially in faith, we are less likely to falter. This principle is a call to build strong, supportive communities that reflect the unity of the body of Christ.</w:t>
      </w:r>
    </w:p>
    <w:p w14:paraId="28279F1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the principle of unity in your workplace to achieve better results?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teamwork is emphasized in Ecclesiastes 4, and how can it benefit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relationships and foster unity within your family or friend group? </w:t>
      </w:r>
    </w:p>
    <w:p w14:paraId="260A5F7B"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81D2DF"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EAC5DA8" w14:textId="77777777" w:rsidR="008C19E8" w:rsidRDefault="008C19E8" w:rsidP="008C19E8">
      <w:pPr>
        <w:spacing w:line="247" w:lineRule="auto"/>
        <w:rPr>
          <w:rFonts w:eastAsia="Times New Roman"/>
          <w:b/>
          <w:bCs/>
          <w:kern w:val="0"/>
          <w:sz w:val="21"/>
          <w:szCs w:val="21"/>
        </w:rPr>
      </w:pPr>
    </w:p>
    <w:p w14:paraId="130F93BF" w14:textId="7883ADB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Value of Support in Times of Trouble</w:t>
      </w:r>
    </w:p>
    <w:p w14:paraId="57A3BE0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4:10 tells us, "For if either of them falls, the one will lift up his companion." Life is full of challenges, and having someone to lean on during tough times is invaluable. This verse encourages us to be that supportive friend or family member who helps others rise when they stumble, reflecting the love and compassion of Christ.</w:t>
      </w:r>
    </w:p>
    <w:p w14:paraId="3FBF1DB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actively provide support to someone facing challenges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a support system is crucial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relationships to ensure mutual support in times of trouble? </w:t>
      </w:r>
    </w:p>
    <w:p w14:paraId="21E3CE46"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Envy</w:t>
      </w:r>
    </w:p>
    <w:p w14:paraId="3B6D104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4 observes, "I saw that all labor and all achievement spring from man’s envy of his neighbor." Envy can drive us to work tirelessly, but it ultimately leads to dissatisfaction. Instead of comparing ourselves to others, we should focus on our unique God-given purpose and talents, finding contentment in fulfilling His will for our lives.</w:t>
      </w:r>
    </w:p>
    <w:p w14:paraId="621613C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shift focus from envy to gratitude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leads to dissatisfaction, and how can you counteract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contentment in your current circumstances? </w:t>
      </w:r>
    </w:p>
    <w:p w14:paraId="2B21B33C"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028BB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426520A" w14:textId="77777777" w:rsidR="008C19E8" w:rsidRDefault="008C19E8" w:rsidP="008C19E8">
      <w:pPr>
        <w:spacing w:line="247" w:lineRule="auto"/>
        <w:rPr>
          <w:rFonts w:eastAsia="Times New Roman"/>
          <w:b/>
          <w:bCs/>
          <w:kern w:val="0"/>
          <w:sz w:val="21"/>
          <w:szCs w:val="21"/>
        </w:rPr>
      </w:pPr>
    </w:p>
    <w:p w14:paraId="0401F55E" w14:textId="2BB7C5A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Dangers of Isolation</w:t>
      </w:r>
    </w:p>
    <w:p w14:paraId="5A2EC77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verse 8, we read about a man who is alone, without a companion, and never satisfied with his wealth. This serves as a warning against isolation and the pursuit of material gain at the expense of relationships. True fulfillment comes from meaningful connections and serving others, not from accumulating possessions.</w:t>
      </w:r>
    </w:p>
    <w:p w14:paraId="7CC0F0D9" w14:textId="77777777" w:rsidR="008C19E8" w:rsidRDefault="008C19E8" w:rsidP="008C19E8">
      <w:pPr>
        <w:spacing w:line="247" w:lineRule="auto"/>
      </w:pPr>
      <w:r w:rsidRPr="00F6333B">
        <w:rPr>
          <w:rFonts w:eastAsia="Times New Roman"/>
          <w:kern w:val="0"/>
          <w:sz w:val="21"/>
          <w:szCs w:val="21"/>
        </w:rPr>
        <w:t>1. How can you actively seek community to avoid the dangers of isolation mentioned in Ecclesiastes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4 emphasizes the importance of companionship over isolation?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are not isolating yourself from others?</w:t>
      </w:r>
    </w:p>
    <w:p w14:paraId="65FC6517" w14:textId="708D6DFA"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Rest</w:t>
      </w:r>
    </w:p>
    <w:p w14:paraId="1EBF083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4:6 states, "Better one handful with tranquility than two handfuls with toil and chasing after the wind." This verse reminds us of the importance of balance and rest. In our fast-paced world, it's easy to become consumed by work, but God calls us to find peace and rest in Him, trusting that He will provide for our needs.</w:t>
      </w:r>
    </w:p>
    <w:p w14:paraId="21AAC5D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incorporate rest into your weekly routine to enhance productivity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as important in achieving a balanced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rest is prioritized amidst your daily responsibilities? </w:t>
      </w:r>
    </w:p>
    <w:p w14:paraId="324F5D0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598E2F"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201F52DB" w14:textId="77777777" w:rsidR="008C19E8" w:rsidRDefault="008C19E8" w:rsidP="008C19E8">
      <w:pPr>
        <w:spacing w:line="247" w:lineRule="auto"/>
        <w:rPr>
          <w:rFonts w:eastAsia="Times New Roman"/>
          <w:b/>
          <w:bCs/>
          <w:kern w:val="0"/>
          <w:sz w:val="21"/>
          <w:szCs w:val="21"/>
        </w:rPr>
      </w:pPr>
    </w:p>
    <w:p w14:paraId="2F74110F" w14:textId="71B0A10D"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Wisdom of Listening</w:t>
      </w:r>
    </w:p>
    <w:p w14:paraId="12BF4B6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13 says, "Better a poor but wise youth than an old but foolish king who no longer knows how to take warning." Wisdom is not about age or status but about the ability to listen and learn. We are encouraged to remain teachable and open to God's guidance, no matter our position in life.</w:t>
      </w:r>
    </w:p>
    <w:p w14:paraId="4FBBCDC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listening to others' experiences enhance your understanding and application of wisdom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a key component of wisdom in Ecclesiastes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better listener in your personal and professional relationships? </w:t>
      </w:r>
    </w:p>
    <w:p w14:paraId="72D17F8A"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Popularity</w:t>
      </w:r>
    </w:p>
    <w:p w14:paraId="6A16B8D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4:16 notes, "There is no end to all the people who were before them, yet those who come later will not rejoice in him." Popularity and fame are fleeting. Instead of seeking the approval of others, we should focus on living a life that honors God, knowing that His approval is eternal.</w:t>
      </w:r>
    </w:p>
    <w:p w14:paraId="04BDAC3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maintain genuine relationships when popularity fades and new leaders emerge?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popularity over lasting personal connections?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fulfillment beyond the fleeting nature of popularity? </w:t>
      </w:r>
    </w:p>
    <w:p w14:paraId="4442C940"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B2AEF6"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1F822DC6" w14:textId="77777777" w:rsidR="008C19E8" w:rsidRDefault="008C19E8" w:rsidP="008C19E8">
      <w:pPr>
        <w:spacing w:line="247" w:lineRule="auto"/>
        <w:rPr>
          <w:rFonts w:eastAsia="Times New Roman"/>
          <w:b/>
          <w:bCs/>
          <w:kern w:val="0"/>
          <w:sz w:val="21"/>
          <w:szCs w:val="21"/>
        </w:rPr>
      </w:pPr>
    </w:p>
    <w:p w14:paraId="7B842526" w14:textId="18EEE2DE"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Reality of Oppression</w:t>
      </w:r>
    </w:p>
    <w:p w14:paraId="17920FF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 highlights the oppression and suffering in the world: "I saw the tears of the oppressed, and they have no comforter." This verse calls us to be agents of change and comfort, reflecting God's justice and mercy. We are reminded to stand up for the oppressed and be a voice for those who cannot speak for themselves.</w:t>
      </w:r>
    </w:p>
    <w:p w14:paraId="597BB65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we support those facing oppression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feel powerless against systemic oppression?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justice and fairness in your daily interactions? </w:t>
      </w:r>
    </w:p>
    <w:p w14:paraId="7A0E5315"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Meaningful Work</w:t>
      </w:r>
    </w:p>
    <w:p w14:paraId="1296510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Ecclesiastes 4:5 warns, "The fool folds his hands and ruins himself." This verse encourages us to engage in meaningful work, not out of envy or compulsion, but as a way to glorify God and serve others. Our work should be an expression of our faith, done with integrity and purpose, knowing that it contributes to God's kingdom.</w:t>
      </w:r>
    </w:p>
    <w:p w14:paraId="2BAF51E3"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ensure your work contributes to personal fulfillment and not just material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in work is emphasized over solitary efforts in Ecclesiastes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balance work with meaningful relationships and personal well-being?</w:t>
      </w:r>
      <w:r w:rsidRPr="001B37DC">
        <w:br w:type="page"/>
      </w:r>
    </w:p>
    <w:p w14:paraId="7FE52ADB"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5 Teaching Points and Bible Study Questions</w:t>
      </w:r>
    </w:p>
    <w:p w14:paraId="15AA1902" w14:textId="6022D793"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Guard Your Steps When You Go to the House of God</w:t>
      </w:r>
    </w:p>
    <w:p w14:paraId="398E288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When approaching worship, it's essential to prepare your heart and mind. Ecclesiastes 5:1 reminds us, "Guard your steps when you go to the house of God. Draw near to listen rather than to offer the sacrifice of fools, for they do not know that they do wrong." This verse encourages us to be intentional and reverent, focusing on listening to God's Word rather than rushing into empty rituals. Approach worship with a heart ready to receive and a mind eager to understand.</w:t>
      </w:r>
    </w:p>
    <w:p w14:paraId="1DB5DC3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prepare your heart before attending a worship service to truly listen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approach worship with reverence and mindfulness?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is sincere and not just routine? </w:t>
      </w:r>
    </w:p>
    <w:p w14:paraId="64CD4E7E"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Let Your Words Be Few</w:t>
      </w:r>
    </w:p>
    <w:p w14:paraId="334919E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a world filled with noise, Ecclesiastes 5:2 offers a refreshing perspective: "Do not be quick to speak, and do not let your heart be hasty to utter a word before God. After all, God is in heaven, and you are on earth. So let your words be few." This lesson teaches us the value of thoughtful communication, both in prayer and in our daily interactions. By choosing our words wisely, we honor God and foster meaningful connections with others.</w:t>
      </w:r>
    </w:p>
    <w:p w14:paraId="1674975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practicing silence improve your communication and relationships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concise in speech is valued in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align with your intentions and actions? </w:t>
      </w:r>
    </w:p>
    <w:p w14:paraId="4340310C"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3CAD1B"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4CBCAA7" w14:textId="77777777" w:rsidR="008C19E8" w:rsidRDefault="008C19E8" w:rsidP="008C19E8">
      <w:pPr>
        <w:spacing w:line="247" w:lineRule="auto"/>
        <w:rPr>
          <w:rFonts w:eastAsia="Times New Roman"/>
          <w:b/>
          <w:bCs/>
          <w:kern w:val="0"/>
          <w:sz w:val="21"/>
          <w:szCs w:val="21"/>
        </w:rPr>
      </w:pPr>
    </w:p>
    <w:p w14:paraId="11DF3403" w14:textId="41C9C65E"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Fulfill Your Vows to God</w:t>
      </w:r>
    </w:p>
    <w:p w14:paraId="3ADB022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Promises are not to be taken lightly, especially those made to God. Ecclesiastes 5:4-5 advises, "When you make a vow to God, do not delay in fulfilling it, because He takes no pleasure in fools. Fulfill your vow. It is better not to vow than to make a vow and not fulfill it." This lesson underscores the importance of integrity and commitment. When we make promises, we should strive to keep them, reflecting God's faithfulness in our own lives.</w:t>
      </w:r>
    </w:p>
    <w:p w14:paraId="7EEF3CD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ensure you fulfill vows to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cautious when making promises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making hasty vows to God? </w:t>
      </w:r>
    </w:p>
    <w:p w14:paraId="3AFD91F8"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Rash Promises</w:t>
      </w:r>
    </w:p>
    <w:p w14:paraId="2CD5A1C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the heat of the moment, it's easy to make promises we can't keep. Ecclesiastes 5:6 warns, "Do not let your mouth cause your flesh to sin, and do not tell the messenger that your vow was a mistake. Why should God be angry at your words and destroy the work of your hands?" This verse reminds us to think before we speak, ensuring that our commitments are sincere and achievable. By doing so, we maintain our credibility and honor God.</w:t>
      </w:r>
    </w:p>
    <w:p w14:paraId="1AACEC9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ensure your promises are thoughtful and sincere in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consider the consequences before making a 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making impulsive commitments in your personal and professional life? </w:t>
      </w:r>
    </w:p>
    <w:p w14:paraId="7A95E9B9"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1C4833"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A2D71E1" w14:textId="77777777" w:rsidR="008C19E8" w:rsidRDefault="008C19E8" w:rsidP="008C19E8">
      <w:pPr>
        <w:spacing w:line="247" w:lineRule="auto"/>
        <w:rPr>
          <w:rFonts w:eastAsia="Times New Roman"/>
          <w:b/>
          <w:bCs/>
          <w:kern w:val="0"/>
          <w:sz w:val="21"/>
          <w:szCs w:val="21"/>
        </w:rPr>
      </w:pPr>
    </w:p>
    <w:p w14:paraId="76FE5D9C" w14:textId="5D0A961B"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Fear God</w:t>
      </w:r>
    </w:p>
    <w:p w14:paraId="175A1F5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The fear of the Lord is a recurring theme in Scripture, and Ecclesiastes 5:7 reinforces its importance: "For as many dreams bring futility, so do many words. Therefore, fear God." This lesson calls us to live with a deep respect and awe for our Creator, recognizing His sovereignty and wisdom. By fearing God, we align our lives with His will and experience true fulfillment.</w:t>
      </w:r>
    </w:p>
    <w:p w14:paraId="659A4B54" w14:textId="77777777" w:rsidR="008C19E8" w:rsidRDefault="008C19E8" w:rsidP="008C19E8">
      <w:pPr>
        <w:spacing w:line="247" w:lineRule="auto"/>
      </w:pPr>
      <w:r w:rsidRPr="00F6333B">
        <w:rPr>
          <w:rFonts w:eastAsia="Times New Roman"/>
          <w:kern w:val="0"/>
          <w:sz w:val="21"/>
          <w:szCs w:val="21"/>
        </w:rPr>
        <w:t>1. How can you practically show reverence for God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 leads to a more meaningful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changes would you make to prioritize God's presence in your routine?</w:t>
      </w:r>
    </w:p>
    <w:p w14:paraId="1DE73AE9" w14:textId="0B5F645F"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Vanity of Wealth</w:t>
      </w:r>
    </w:p>
    <w:p w14:paraId="4ACBB45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5:10 offers a sobering truth about materialism: "He who loves money is never satisfied by money, and he who loves wealth is never satisfied by income. This too is futile." This lesson challenges us to examine our priorities and find contentment in God's provision rather than in the pursuit of wealth. True satisfaction comes from a relationship with God, not from accumulating possessions.</w:t>
      </w:r>
    </w:p>
    <w:p w14:paraId="03D15FB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contentment in life without relying on wealth for happiness?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equate wealth with success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meaningful relationships over the pursuit of wealth? </w:t>
      </w:r>
    </w:p>
    <w:p w14:paraId="61DD40CD"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55ED47"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ED028ED" w14:textId="77777777" w:rsidR="008C19E8" w:rsidRDefault="008C19E8" w:rsidP="008C19E8">
      <w:pPr>
        <w:spacing w:line="247" w:lineRule="auto"/>
        <w:rPr>
          <w:rFonts w:eastAsia="Times New Roman"/>
          <w:b/>
          <w:bCs/>
          <w:kern w:val="0"/>
          <w:sz w:val="21"/>
          <w:szCs w:val="21"/>
        </w:rPr>
      </w:pPr>
    </w:p>
    <w:p w14:paraId="1250E218" w14:textId="4F7CB8F3"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Enjoy the Fruits of Your Labor</w:t>
      </w:r>
    </w:p>
    <w:p w14:paraId="43FE6F9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While wealth itself is not the ultimate goal, Ecclesiastes 5:18-19 encourages us to enjoy the blessings God provides: "Here is what I have seen to be good and fitting: to eat and drink and find satisfaction in all the labor one does under the sun during the few days of life God has given him—for this is his lot. Furthermore, God has given riches and wealth to every man, and He has enabled him to enjoy them, to accept his lot and rejoice in his labor. This is a gift from God." This lesson reminds us to appreciate the fruits of our labor and to see them as gifts from God, fostering gratitude and joy.</w:t>
      </w:r>
    </w:p>
    <w:p w14:paraId="130AADA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joy in your daily work despite its challenges and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appreciate the fruits of your labor?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work-life balance allows for enjoyment and fulfillment? </w:t>
      </w:r>
    </w:p>
    <w:p w14:paraId="1BB56878"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Hoarding Wealth</w:t>
      </w:r>
    </w:p>
    <w:p w14:paraId="197573E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5:13-14 warns against the dangers of hoarding: "There is a grievous evil I have seen under the sun: wealth hoarded to the harm of its owner, or wealth lost in a bad venture, so that when he has a son there is nothing to pass on." This lesson teaches us that clinging to wealth can lead to harm and loss. Instead, we should use our resources wisely and generously, trusting God to provide for our needs.</w:t>
      </w:r>
    </w:p>
    <w:p w14:paraId="49ED04A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contentment without accumulating excessive wealth in today's consumer-driven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hoarding wealth often leads to dissatisfaction rather than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experiences over material possessions? </w:t>
      </w:r>
    </w:p>
    <w:p w14:paraId="456781CF"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019B2E"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661158F4" w14:textId="77777777" w:rsidR="008C19E8" w:rsidRDefault="008C19E8" w:rsidP="008C19E8">
      <w:pPr>
        <w:spacing w:line="247" w:lineRule="auto"/>
        <w:rPr>
          <w:rFonts w:eastAsia="Times New Roman"/>
          <w:b/>
          <w:bCs/>
          <w:kern w:val="0"/>
          <w:sz w:val="21"/>
          <w:szCs w:val="21"/>
        </w:rPr>
      </w:pPr>
    </w:p>
    <w:p w14:paraId="24D7F49A" w14:textId="32AB05FC"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Peace of Contentment</w:t>
      </w:r>
    </w:p>
    <w:p w14:paraId="0BCF767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Contentment is a powerful antidote to the restlessness of the human heart. Ecclesiastes 5:12 states, "The sleep of the laborer is sweet, whether he eats little or much, but the abundance of the rich permits him no sleep." This lesson highlights the peace that comes from being content with what we have, rather than constantly striving for more. By finding satisfaction in God's provision, we experience true rest and peace.</w:t>
      </w:r>
    </w:p>
    <w:p w14:paraId="30FF6CE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practicing gratitude daily lead to greater contentment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often linked to inner peace and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contentment in your current circumstances? </w:t>
      </w:r>
    </w:p>
    <w:p w14:paraId="52016E99"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Life's Fleeting Nature</w:t>
      </w:r>
    </w:p>
    <w:p w14:paraId="1BFCC28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Ecclesiastes 5:15-16 reminds us of life's transient nature: "As a man came from his mother’s womb, so he will depart again, naked as he arrived. He takes nothing for his labor that he can carry in his hands. This too is a grievous evil: Exactly as a man is born, so he will depart. What does he gain as he toils for the wind?" This lesson calls us to focus on eternal values rather than temporary gains, investing in what truly matters—our relationship with God and the impact we have on others.</w:t>
      </w:r>
    </w:p>
    <w:p w14:paraId="4ABF211D"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life's fleeting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focusing on what truly matters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life's brevity encourage you to seek deeper meaning and purpose?</w:t>
      </w:r>
      <w:r w:rsidRPr="001B37DC">
        <w:br w:type="page"/>
      </w:r>
    </w:p>
    <w:p w14:paraId="2166233D"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6 Teaching Points and Bible Study Questions</w:t>
      </w:r>
    </w:p>
    <w:p w14:paraId="66629C7F" w14:textId="428E82A0"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Futility of Wealth Without Enjoyment</w:t>
      </w:r>
    </w:p>
    <w:p w14:paraId="701A9CF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6:2 reminds us that "God gives a man wealth, possessions, and honor, so that he lacks nothing his heart desires, yet God does not enable him to enjoy them." This verse highlights the emptiness of accumulating wealth without the ability to enjoy it. True contentment comes not from possessions but from a heart aligned with God's purpose. Remember, it's not about what you have, but how you cherish and use it for His glory.</w:t>
      </w:r>
    </w:p>
    <w:p w14:paraId="480467A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joy in wealth without letting it become your sole focus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with wealth still feel unfulfilled or unhappy?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enjoy the fruits of your labor meaningfully? </w:t>
      </w:r>
    </w:p>
    <w:p w14:paraId="6C085271"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Vanity of Long Life Without Fulfillment</w:t>
      </w:r>
    </w:p>
    <w:p w14:paraId="164FB9C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6:3, we read, "A man may father a hundred children and live many years, yet no matter how long he lives, if he cannot enjoy his prosperity and does not receive a proper burial, I say that a stillborn child is better off than he." This stark comparison teaches us that a long life without fulfillment is meaningless. Seek to live a life rich in purpose and joy, grounded in your faith and service to others.</w:t>
      </w:r>
    </w:p>
    <w:p w14:paraId="0B96E38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fulfillment in life beyond material wealth and longevity?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equate long life with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 is meaningful and satisfying? </w:t>
      </w:r>
    </w:p>
    <w:p w14:paraId="6319218A"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A0DB27"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52043900" w14:textId="77777777" w:rsidR="008C19E8" w:rsidRDefault="008C19E8" w:rsidP="008C19E8">
      <w:pPr>
        <w:spacing w:line="247" w:lineRule="auto"/>
        <w:rPr>
          <w:rFonts w:eastAsia="Times New Roman"/>
          <w:b/>
          <w:bCs/>
          <w:kern w:val="0"/>
          <w:sz w:val="21"/>
          <w:szCs w:val="21"/>
        </w:rPr>
      </w:pPr>
    </w:p>
    <w:p w14:paraId="36A3A2E3" w14:textId="6604678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Insatiable Nature of Human Desire</w:t>
      </w:r>
    </w:p>
    <w:p w14:paraId="3EACA71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6:7 states, "All a man’s labor is for his mouth, yet his appetite is never satisfied." This verse speaks to the endless cycle of human desire. We often chase after things that never truly satisfy. Instead, find satisfaction in the spiritual nourishment that comes from a relationship with God, who alone can fill the void in our hearts.</w:t>
      </w:r>
    </w:p>
    <w:p w14:paraId="009237C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contentment in life despite the insatiable nature of human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feel unfulfilled even when they have everything they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lasting satisfaction over temporary desires? </w:t>
      </w:r>
    </w:p>
    <w:p w14:paraId="0471B544"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Limitations of Human Wisdom</w:t>
      </w:r>
    </w:p>
    <w:p w14:paraId="1943B67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8 asks, "What advantage has the wise man over the fool?" This question challenges us to consider the limits of human wisdom. While wisdom is valuable, it is not the ultimate answer. True wisdom begins with the fear of the Lord, as Proverbs 9:10 reminds us. Seek divine wisdom that leads to eternal understanding and peace.</w:t>
      </w:r>
    </w:p>
    <w:p w14:paraId="55BCB50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the limitations of human wisdom influence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dissatisfaction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human wisdom with spiritual insight? </w:t>
      </w:r>
    </w:p>
    <w:p w14:paraId="613182C0"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58C924"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BE71334" w14:textId="77777777" w:rsidR="008C19E8" w:rsidRDefault="008C19E8" w:rsidP="008C19E8">
      <w:pPr>
        <w:spacing w:line="247" w:lineRule="auto"/>
        <w:rPr>
          <w:rFonts w:eastAsia="Times New Roman"/>
          <w:b/>
          <w:bCs/>
          <w:kern w:val="0"/>
          <w:sz w:val="21"/>
          <w:szCs w:val="21"/>
        </w:rPr>
      </w:pPr>
    </w:p>
    <w:p w14:paraId="4378CEE5" w14:textId="5D2913BD"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Importance of Contentment</w:t>
      </w:r>
    </w:p>
    <w:p w14:paraId="0CA609F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6:9 advises, "Better what the eye sees than the wandering of desire." This lesson emphasizes the importance of contentment with what we have. Instead of constantly yearning for more, appreciate the blessings before you. Contentment is a powerful antidote to the restlessness of the human heart.</w:t>
      </w:r>
    </w:p>
    <w:p w14:paraId="66505CB8" w14:textId="77777777" w:rsidR="008C19E8" w:rsidRDefault="008C19E8" w:rsidP="008C19E8">
      <w:pPr>
        <w:spacing w:line="247" w:lineRule="auto"/>
      </w:pPr>
      <w:r w:rsidRPr="00F6333B">
        <w:rPr>
          <w:rFonts w:eastAsia="Times New Roman"/>
          <w:kern w:val="0"/>
          <w:sz w:val="21"/>
          <w:szCs w:val="21"/>
        </w:rPr>
        <w:t>1. How can you practice contentment in your daily life despite societal pressures for more?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often overlooked in the pursuit of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mindset of gratitude and contentment?</w:t>
      </w:r>
    </w:p>
    <w:p w14:paraId="02A17D26" w14:textId="1E3B5C4B"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Death</w:t>
      </w:r>
    </w:p>
    <w:p w14:paraId="084AC8E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6:10 states, "Whatever exists has already been named, and what man is has been known; no one can contend with one stronger than he." This reminds us of the inevitability of death and the futility of resisting God's sovereign plan. Embrace each day as a gift, living with an eternal perspective that prioritizes what truly matters.</w:t>
      </w:r>
    </w:p>
    <w:p w14:paraId="38097B2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avoid contemplating their mortality, and how can facing it be beneficial?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meaning in life despite its temporary nature? </w:t>
      </w:r>
    </w:p>
    <w:p w14:paraId="4A68EF21"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DE70BC"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D1F6651" w14:textId="77777777" w:rsidR="008C19E8" w:rsidRDefault="008C19E8" w:rsidP="008C19E8">
      <w:pPr>
        <w:spacing w:line="247" w:lineRule="auto"/>
        <w:rPr>
          <w:rFonts w:eastAsia="Times New Roman"/>
          <w:b/>
          <w:bCs/>
          <w:kern w:val="0"/>
          <w:sz w:val="21"/>
          <w:szCs w:val="21"/>
        </w:rPr>
      </w:pPr>
    </w:p>
    <w:p w14:paraId="5EC5FA45" w14:textId="1897A84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Futility of Many Words</w:t>
      </w:r>
    </w:p>
    <w:p w14:paraId="6C1F10B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6:11 warns, "For the more words, the more futility, and how does that profit anyone?" This lesson encourages us to be mindful of our words. In a world full of noise, choose to speak with purpose and intention. Let your words reflect the truth and love of Christ, bringing light to those around you.</w:t>
      </w:r>
    </w:p>
    <w:p w14:paraId="7ED0382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ensure your words add value rather than contribute to futility in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use many words without meaningful impact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meaningful communication over excessive talking? </w:t>
      </w:r>
    </w:p>
    <w:p w14:paraId="15073911"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God's Plan</w:t>
      </w:r>
    </w:p>
    <w:p w14:paraId="5124EF4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12 asks, "For who knows what is good for a man in life, during the few days of his futile life, which he passes like a shadow?" This question highlights the mystery of God's plan for our lives. Trust in His wisdom and timing, even when the path seems unclear. His plans are always for our good and His glory.</w:t>
      </w:r>
    </w:p>
    <w:p w14:paraId="10FB85A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contentment in life despite not understanding God's plan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experience unfulfilled desires and what can we learn from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trusted more in the mystery of God's plan? </w:t>
      </w:r>
    </w:p>
    <w:p w14:paraId="38222CC6"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4EDB7"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1DC2F481" w14:textId="77777777" w:rsidR="008C19E8" w:rsidRDefault="008C19E8" w:rsidP="008C19E8">
      <w:pPr>
        <w:spacing w:line="247" w:lineRule="auto"/>
        <w:rPr>
          <w:rFonts w:eastAsia="Times New Roman"/>
          <w:b/>
          <w:bCs/>
          <w:kern w:val="0"/>
          <w:sz w:val="21"/>
          <w:szCs w:val="21"/>
        </w:rPr>
      </w:pPr>
    </w:p>
    <w:p w14:paraId="1C4326DF" w14:textId="68D06516"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Temporary Nature of Earthly Life</w:t>
      </w:r>
    </w:p>
    <w:p w14:paraId="5736EC4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6:12 also reminds us that life is fleeting, "like a shadow." This perspective encourages us to focus on eternal values rather than temporary gains. Invest your time and energy in what will last beyond this life, such as relationships, love, and faith.</w:t>
      </w:r>
    </w:p>
    <w:p w14:paraId="7112A97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life's temporary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that aligns with eternal values rather than temporary gains?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brevity encourage you to seek deeper meaning and purpose? </w:t>
      </w:r>
    </w:p>
    <w:p w14:paraId="73FC4658"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with Purpose</w:t>
      </w:r>
    </w:p>
    <w:p w14:paraId="3023919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Ultimately, Ecclesiastes 6 challenges us to live with purpose and intentionality. Recognize that every moment is an opportunity to glorify God and serve others. As you navigate the complexities of life, let your faith be the anchor that guides you toward a life of meaning and fulfillment.</w:t>
      </w:r>
    </w:p>
    <w:p w14:paraId="5F94E575"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find purpose in daily life despite life's uncertainties mentioned in Ecclesiastes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wealth without purpose leads to dissatisfaction, as discussed in Ecclesiastes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pursuits align with a meaningful purpose?</w:t>
      </w:r>
      <w:r w:rsidRPr="001B37DC">
        <w:br w:type="page"/>
      </w:r>
    </w:p>
    <w:p w14:paraId="6E339BA8"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7 Teaching Points and Bible Study Questions</w:t>
      </w:r>
    </w:p>
    <w:p w14:paraId="4CE77A49" w14:textId="5B2AC7D6"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Embrace Wisdom Over Folly</w:t>
      </w:r>
    </w:p>
    <w:p w14:paraId="674B1EE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7:12 reminds us, "For wisdom, like money, is a shelter, and the advantage of knowledge is that wisdom preserves the life of its owner." Wisdom is a divine gift that offers protection and guidance. In a world filled with distractions and temptations, choosing wisdom over folly is like choosing a sturdy shelter in a storm. It’s not just about making smart decisions; it’s about aligning our lives with God’s eternal truths.</w:t>
      </w:r>
    </w:p>
    <w:p w14:paraId="47ED82B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wisdom in daily decisions to avoid the pitfalls of folly?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often more challenging to embrace than folly?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in your life? </w:t>
      </w:r>
    </w:p>
    <w:p w14:paraId="7DBBCD6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a Good Name</w:t>
      </w:r>
    </w:p>
    <w:p w14:paraId="28C3504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"A good name is better than fine perfume, and the day of death better than the day of birth" (Ecclesiastes 7:1). This verse highlights the importance of character and reputation. A good name reflects a life lived in accordance with God’s principles. It’s a reminder that our legacy is not built on material wealth but on the </w:t>
      </w:r>
      <w:proofErr w:type="gramStart"/>
      <w:r w:rsidRPr="00F6333B">
        <w:rPr>
          <w:rFonts w:eastAsia="Times New Roman"/>
          <w:kern w:val="0"/>
          <w:sz w:val="21"/>
          <w:szCs w:val="21"/>
        </w:rPr>
        <w:t>impact</w:t>
      </w:r>
      <w:proofErr w:type="gramEnd"/>
      <w:r w:rsidRPr="00F6333B">
        <w:rPr>
          <w:rFonts w:eastAsia="Times New Roman"/>
          <w:kern w:val="0"/>
          <w:sz w:val="21"/>
          <w:szCs w:val="21"/>
        </w:rPr>
        <w:t xml:space="preserve"> we have on others through our faith and actions.</w:t>
      </w:r>
    </w:p>
    <w:p w14:paraId="67EC148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cultivate a good name in your community through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name is more valuable than wealth or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a good reputation during challenging situations? </w:t>
      </w:r>
    </w:p>
    <w:p w14:paraId="4A6CE60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76C326"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EF7056E" w14:textId="77777777" w:rsidR="008C19E8" w:rsidRDefault="008C19E8" w:rsidP="008C19E8">
      <w:pPr>
        <w:spacing w:line="247" w:lineRule="auto"/>
        <w:rPr>
          <w:rFonts w:eastAsia="Times New Roman"/>
          <w:b/>
          <w:bCs/>
          <w:kern w:val="0"/>
          <w:sz w:val="21"/>
          <w:szCs w:val="21"/>
        </w:rPr>
      </w:pPr>
    </w:p>
    <w:p w14:paraId="66DB68BC" w14:textId="1F295037"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Learn from Sorrow</w:t>
      </w:r>
    </w:p>
    <w:p w14:paraId="0A4DE64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7:3 states, "Sorrow is better than laughter, for a sad countenance is good for the heart." While it may seem counterintuitive, sorrow can lead to deep reflection and growth. It’s in our moments of sadness that we often draw closer to God, seeking His comfort and wisdom. Embrace these times as opportunities for spiritual development.</w:t>
      </w:r>
    </w:p>
    <w:p w14:paraId="69877CB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experiencing sorrow lead to personal growth and deeper understanding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often gained through times of sorrow rather than happiness?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learn from sorrowful experiences and apply those lessons daily? </w:t>
      </w:r>
    </w:p>
    <w:p w14:paraId="0DC96E27"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Anger</w:t>
      </w:r>
    </w:p>
    <w:p w14:paraId="03937B9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"Do not be quickly provoked in your spirit, for anger settles in the lap of fools" (Ecclesiastes 7:9). Anger can cloud our judgment and lead us away from God’s peace. By practicing patience and self-control, we can avoid the pitfalls of anger and maintain a heart that is open to God’s guidance.</w:t>
      </w:r>
    </w:p>
    <w:p w14:paraId="4BF8931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manage anger to avoid making hasty decisions that lead to regret?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warns against letting anger reside in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transform anger into constructive action? </w:t>
      </w:r>
    </w:p>
    <w:p w14:paraId="25B6FEF2"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FF28C5"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C3604EF" w14:textId="77777777" w:rsidR="008C19E8" w:rsidRDefault="008C19E8" w:rsidP="008C19E8">
      <w:pPr>
        <w:spacing w:line="247" w:lineRule="auto"/>
        <w:rPr>
          <w:rFonts w:eastAsia="Times New Roman"/>
          <w:b/>
          <w:bCs/>
          <w:kern w:val="0"/>
          <w:sz w:val="21"/>
          <w:szCs w:val="21"/>
        </w:rPr>
      </w:pPr>
    </w:p>
    <w:p w14:paraId="1A2FA749" w14:textId="4CCC145D"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Illusion of the Past</w:t>
      </w:r>
    </w:p>
    <w:p w14:paraId="31314B6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7:10 warns, "Do not say, 'Why were the old days better than these?' For it is unwise to ask such questions." Longing for the past can prevent us from appreciating the present and trusting in God’s plan for the future. Instead of dwelling on what was, focus on what God is doing in your life right now.</w:t>
      </w:r>
    </w:p>
    <w:p w14:paraId="1B0F3786" w14:textId="77777777" w:rsidR="008C19E8" w:rsidRDefault="008C19E8" w:rsidP="008C19E8">
      <w:pPr>
        <w:spacing w:line="247" w:lineRule="auto"/>
      </w:pPr>
      <w:r w:rsidRPr="00F6333B">
        <w:rPr>
          <w:rFonts w:eastAsia="Times New Roman"/>
          <w:kern w:val="0"/>
          <w:sz w:val="21"/>
          <w:szCs w:val="21"/>
        </w:rPr>
        <w:t>1. How can reflecting on past experiences help you make wiser decisions in the present?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idealize the past instead of focusing on current opportunities?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balance learning from the past without being trapped by it?</w:t>
      </w:r>
    </w:p>
    <w:p w14:paraId="1AEAFB57" w14:textId="4A2C2834"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Balance of Wealth and Wisdom</w:t>
      </w:r>
    </w:p>
    <w:p w14:paraId="43B8F4D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"Consider the work of God: Who can straighten what He has bent?" (Ecclesiastes 7:13). This verse encourages us to recognize God’s sovereignty in all things, including our finances. While wealth can provide comfort, it is wisdom that truly enriches our lives. Seek a balance that honors God and reflects His priorities.</w:t>
      </w:r>
    </w:p>
    <w:p w14:paraId="2996042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wisdom to manage wealth effectively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often more valuable than wealth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a balance between pursuing wealth and gaining wisdom? </w:t>
      </w:r>
    </w:p>
    <w:p w14:paraId="56E54AF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03581"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21796CC0" w14:textId="77777777" w:rsidR="008C19E8" w:rsidRDefault="008C19E8" w:rsidP="008C19E8">
      <w:pPr>
        <w:spacing w:line="247" w:lineRule="auto"/>
        <w:rPr>
          <w:rFonts w:eastAsia="Times New Roman"/>
          <w:b/>
          <w:bCs/>
          <w:kern w:val="0"/>
          <w:sz w:val="21"/>
          <w:szCs w:val="21"/>
        </w:rPr>
      </w:pPr>
    </w:p>
    <w:p w14:paraId="7B2ACF91" w14:textId="2AE154A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Accept Life’s Uncertainties</w:t>
      </w:r>
    </w:p>
    <w:p w14:paraId="3469E7B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7:14 advises, "In the day of prosperity be joyful, but in the day of adversity consider: God has made one as well as the other." Life is full of ups and downs, and both are part of God’s divine plan. Embrace each season with faith, knowing that God is in control and has a purpose for every experience.</w:t>
      </w:r>
    </w:p>
    <w:p w14:paraId="5DEBED1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accepting life's uncertainties improve your daily decision-making and stress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uncertainty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peace amidst life's unpredictable challenges? </w:t>
      </w:r>
    </w:p>
    <w:p w14:paraId="3EF3645F"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Self-Righteousness</w:t>
      </w:r>
    </w:p>
    <w:p w14:paraId="1A5E624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"Do not be overly righteous, and do not make yourself too wise. Why should you destroy yourself?" (Ecclesiastes 7:16). This verse cautions against self-righteousness and pride. True wisdom comes from humility and a recognition of our need for God’s grace. Strive for a balanced life that reflects God’s love and mercy.</w:t>
      </w:r>
    </w:p>
    <w:p w14:paraId="31EC5E5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recognize and avoid self-righteous attitudes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self-righteousness can hinder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instead of self-righteousness? </w:t>
      </w:r>
    </w:p>
    <w:p w14:paraId="2697F0EB"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3C356C"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4CC09EE" w14:textId="77777777" w:rsidR="008C19E8" w:rsidRDefault="008C19E8" w:rsidP="008C19E8">
      <w:pPr>
        <w:spacing w:line="247" w:lineRule="auto"/>
        <w:rPr>
          <w:rFonts w:eastAsia="Times New Roman"/>
          <w:b/>
          <w:bCs/>
          <w:kern w:val="0"/>
          <w:sz w:val="21"/>
          <w:szCs w:val="21"/>
        </w:rPr>
      </w:pPr>
    </w:p>
    <w:p w14:paraId="53EBD358" w14:textId="6EDA3910"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Power of Reflection</w:t>
      </w:r>
    </w:p>
    <w:p w14:paraId="1917C97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7:25 says, "I turned my heart to know and to search out and seek wisdom and the scheme of things." Taking time to reflect on our lives and seek God’s wisdom is crucial for spiritual growth. Regularly set aside moments for prayer and meditation, allowing God to reveal His truths to you.</w:t>
      </w:r>
    </w:p>
    <w:p w14:paraId="40987C5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reflecting on past experiences help you make wiser decisions in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reflection is emphasized as a path to wisdom in Ecclesiastes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reflecting on both successes and failures in your life? </w:t>
      </w:r>
    </w:p>
    <w:p w14:paraId="34E6486E"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Plan</w:t>
      </w:r>
    </w:p>
    <w:p w14:paraId="01757A5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"God made mankind upright, but men have sought out many schemes" (Ecclesiastes 7:29). Despite our tendency to stray, God’s plan remains perfect. Trust in His design for your life, and resist the urge to follow worldly schemes. By aligning your life with His will, you’ll find true fulfillment and peace.</w:t>
      </w:r>
    </w:p>
    <w:p w14:paraId="12E3B919"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trusting God's plan help you find peace during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God's timing is crucial for personal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strengthen your trust in God's plan for your life?</w:t>
      </w:r>
      <w:r w:rsidRPr="001B37DC">
        <w:br w:type="page"/>
      </w:r>
    </w:p>
    <w:p w14:paraId="4540A4DD"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8 Teaching Points and Bible Study Questions</w:t>
      </w:r>
    </w:p>
    <w:p w14:paraId="5C017AC7" w14:textId="62A5D7AF"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Wisdom of Obedience</w:t>
      </w:r>
    </w:p>
    <w:p w14:paraId="3FD0073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8:1, we are reminded of the transformative power of wisdom: "Who is like the wise man? And who knows the interpretation of a matter? A man’s wisdom brightens his face, and the sternness of his face is changed." Wisdom, rooted in obedience to God, not only enlightens our understanding but also reflects in our demeanor. By aligning our actions with God's will, we experience a profound inner peace that radiates outward, making us a beacon of light in a world often shrouded in darkness.</w:t>
      </w:r>
    </w:p>
    <w:p w14:paraId="2AB1006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obedience to authority reflect wisdom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important when choosing to obey or challenge rules?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obedience with personal integrity? </w:t>
      </w:r>
    </w:p>
    <w:p w14:paraId="63683C56"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for Authority</w:t>
      </w:r>
    </w:p>
    <w:p w14:paraId="30DFAAC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2 advises, "Keep the king’s command, I say, because of your oath before God." This is a call to respect and honor those in authority, recognizing that their power is ultimately granted by God. By submitting to earthly authorities, we demonstrate our trust in God's sovereign plan, knowing that He is in control of all things. This respect fosters a harmonious society and reflects our commitment to living out our faith in practical ways.</w:t>
      </w:r>
    </w:p>
    <w:p w14:paraId="0FA8421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show respect for authority while maintaining your personal integrity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authority is emphasized, even when leaders are flawed?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 disagree with a decision made by someone in authority? </w:t>
      </w:r>
    </w:p>
    <w:p w14:paraId="15DFDE57"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6D2868"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2235E6C" w14:textId="77777777" w:rsidR="008C19E8" w:rsidRDefault="008C19E8" w:rsidP="008C19E8">
      <w:pPr>
        <w:spacing w:line="247" w:lineRule="auto"/>
        <w:rPr>
          <w:rFonts w:eastAsia="Times New Roman"/>
          <w:b/>
          <w:bCs/>
          <w:kern w:val="0"/>
          <w:sz w:val="21"/>
          <w:szCs w:val="21"/>
        </w:rPr>
      </w:pPr>
    </w:p>
    <w:p w14:paraId="44FCD229" w14:textId="1CB40B54"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Timing of Actions</w:t>
      </w:r>
    </w:p>
    <w:p w14:paraId="32174C4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8:5-6 teaches us about the importance of timing: "Whoever obeys his command will come to no harm, and a wise heart will know the right time and procedure. For there is a right time and procedure for every matter, though a man’s misery weighs heavily upon him." Understanding the right moment to act is crucial. By seeking God's guidance, we can discern the appropriate time for every action, ensuring that our efforts are both effective and aligned with His purposes.</w:t>
      </w:r>
    </w:p>
    <w:p w14:paraId="42D53FE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discern the right time to act in challenging situations based on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timing is crucial in decision-making according to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Ecclesiastes 8 about the consequences of acting too early or too late? </w:t>
      </w:r>
    </w:p>
    <w:p w14:paraId="0A00E559"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Life</w:t>
      </w:r>
    </w:p>
    <w:p w14:paraId="5F6B40C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7 reminds us of the limitations of human understanding: "Since no one knows what will happen, who can tell him what is to come?" Life is full of uncertainties, but this should not lead to despair. Instead, it encourages us to place our trust in God, who holds the future. By acknowledging our limitations, we learn to rely on His infinite wisdom and find peace in His perfect plan.</w:t>
      </w:r>
    </w:p>
    <w:p w14:paraId="30A1DE8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find peace in life's uncertainties as described in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life's mysteries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wisely amidst life's unpredictability according to Ecclesiastes 8? </w:t>
      </w:r>
    </w:p>
    <w:p w14:paraId="6E98AF08"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F1B3C0"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E47E8E0" w14:textId="77777777" w:rsidR="008C19E8" w:rsidRDefault="008C19E8" w:rsidP="008C19E8">
      <w:pPr>
        <w:spacing w:line="247" w:lineRule="auto"/>
        <w:rPr>
          <w:rFonts w:eastAsia="Times New Roman"/>
          <w:b/>
          <w:bCs/>
          <w:kern w:val="0"/>
          <w:sz w:val="21"/>
          <w:szCs w:val="21"/>
        </w:rPr>
      </w:pPr>
    </w:p>
    <w:p w14:paraId="4CE2A3A7" w14:textId="7E898F3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Inevitability of Death</w:t>
      </w:r>
    </w:p>
    <w:p w14:paraId="2DAD29D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8:8 states, "As no man has power over the wind to contain it, so no one has power over the day of his death." This verse serves as a sobering reminder of our mortality. However, for believers, it is also a call to live purposefully, knowing that our time on earth is limited. By focusing on eternal values and living each day for God's glory, we prepare ourselves for the life to come.</w:t>
      </w:r>
    </w:p>
    <w:p w14:paraId="63019248" w14:textId="77777777" w:rsidR="008C19E8" w:rsidRDefault="008C19E8" w:rsidP="008C19E8">
      <w:pPr>
        <w:spacing w:line="247" w:lineRule="auto"/>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or experience before facing the certainty of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life's brevity encourage you to live more meaningfully and intentionally?</w:t>
      </w:r>
    </w:p>
    <w:p w14:paraId="1A785329" w14:textId="5FA54980"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Injustice of the Wicked</w:t>
      </w:r>
    </w:p>
    <w:p w14:paraId="151B02D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In verse 9, we read about the apparent success of the wicked: "All this I have seen as I applied my mind to everything done under the sun, when </w:t>
      </w:r>
      <w:proofErr w:type="gramStart"/>
      <w:r w:rsidRPr="00F6333B">
        <w:rPr>
          <w:rFonts w:eastAsia="Times New Roman"/>
          <w:kern w:val="0"/>
          <w:sz w:val="21"/>
          <w:szCs w:val="21"/>
        </w:rPr>
        <w:t>one man</w:t>
      </w:r>
      <w:proofErr w:type="gramEnd"/>
      <w:r w:rsidRPr="00F6333B">
        <w:rPr>
          <w:rFonts w:eastAsia="Times New Roman"/>
          <w:kern w:val="0"/>
          <w:sz w:val="21"/>
          <w:szCs w:val="21"/>
        </w:rPr>
        <w:t xml:space="preserve"> lords it over another to his own harm." While it may seem that injustice prevails, we are assured that God is just and will ultimately right all wrongs. This encourages us to maintain our integrity and trust in His righteous judgment.</w:t>
      </w:r>
    </w:p>
    <w:p w14:paraId="4847EB3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maintain hope when witnessing the prosperity of the wicked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promote justice in a world where wickedness often prevails?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injustice persists despite efforts to uphold righteousness and fairness? </w:t>
      </w:r>
    </w:p>
    <w:p w14:paraId="4C760DF7"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4E3A14"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175D0FF0" w14:textId="77777777" w:rsidR="008C19E8" w:rsidRDefault="008C19E8" w:rsidP="008C19E8">
      <w:pPr>
        <w:spacing w:line="247" w:lineRule="auto"/>
        <w:rPr>
          <w:rFonts w:eastAsia="Times New Roman"/>
          <w:b/>
          <w:bCs/>
          <w:kern w:val="0"/>
          <w:sz w:val="21"/>
          <w:szCs w:val="21"/>
        </w:rPr>
      </w:pPr>
    </w:p>
    <w:p w14:paraId="0A183870" w14:textId="7C16F25F"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Futility of Wickedness</w:t>
      </w:r>
    </w:p>
    <w:p w14:paraId="5E39D9C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10 highlights the fleeting nature of wickedness: "Then too, I saw the wicked buried—those who used to come and go from the holy place and receive praise in the city where they did this. This too is futile." The temporary success of the wicked is ultimately meaningless. By focusing on righteousness and eternal rewards, we find true fulfillment and purpose.</w:t>
      </w:r>
    </w:p>
    <w:p w14:paraId="6C64B73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the futility of wickedness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pursue wickedness despite its ultimate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allure of wickedness in your life? </w:t>
      </w:r>
    </w:p>
    <w:p w14:paraId="6ED629A6"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Patience of God</w:t>
      </w:r>
    </w:p>
    <w:p w14:paraId="2908AFA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8:11 reveals God's patience: "When the sentence for a crime is not quickly carried out, the hearts of the people are filled with schemes to do wrong." God's delay in judgment is not a sign of indifference but of His mercy, giving people time to repent. This patience should inspire us to extend grace to others and to share the message of salvation with urgency.</w:t>
      </w:r>
    </w:p>
    <w:p w14:paraId="4D4683B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understanding God's patience influence your response to injustice in the world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patience is important in your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to improve your relationships with others? </w:t>
      </w:r>
    </w:p>
    <w:p w14:paraId="757B2EAA"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11B34"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227BFDF6" w14:textId="77777777" w:rsidR="008C19E8" w:rsidRDefault="008C19E8" w:rsidP="008C19E8">
      <w:pPr>
        <w:spacing w:line="247" w:lineRule="auto"/>
        <w:rPr>
          <w:rFonts w:eastAsia="Times New Roman"/>
          <w:b/>
          <w:bCs/>
          <w:kern w:val="0"/>
          <w:sz w:val="21"/>
          <w:szCs w:val="21"/>
        </w:rPr>
      </w:pPr>
    </w:p>
    <w:p w14:paraId="2538B1BE" w14:textId="3B9D741B"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Reward of Righteousness</w:t>
      </w:r>
    </w:p>
    <w:p w14:paraId="0B0795D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12 offers hope: "Although a sinner does evil a hundred times and may lengthen his life, yet I know that it will go well with those who fear God, who are reverent before Him." The ultimate reward for righteousness is not always visible in this life, but we are assured of God's favor and eternal blessings. This promise motivates us to persevere in faithfulness, knowing that our labor in the Lord is not in vain.</w:t>
      </w:r>
    </w:p>
    <w:p w14:paraId="3D0B844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wisdom to find joy in life's uncertainties as described in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portrayed as rewarding despite life's apparent injustices in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integrity when faced with the prosperity of the wicked in Ecclesiastes 8? </w:t>
      </w:r>
    </w:p>
    <w:p w14:paraId="7DDECD0B"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Contentment</w:t>
      </w:r>
    </w:p>
    <w:p w14:paraId="676D07B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Ecclesiastes 8:15 encourages us to find joy in the simple pleasures of life: "So I commend the enjoyment of life, because there is nothing better for a man under the sun than to eat and drink and be glad. Then joy will accompany him in his work all the days of the life God has given him under the sun." Contentment is a gift from God, allowing us to appreciate His blessings and find satisfaction in our daily lives. By cultivating a heart of gratitude, we experience the fullness of joy that comes from living in His presence.</w:t>
      </w:r>
    </w:p>
    <w:p w14:paraId="5CCF01D4"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practice contentment in your daily life despite life's uncertainties mentioned in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finding joy in simple pleasures is emphasized in Ecclesiastes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mindset of contentment in challenging situations?</w:t>
      </w:r>
      <w:r w:rsidRPr="001B37DC">
        <w:br w:type="page"/>
      </w:r>
    </w:p>
    <w:p w14:paraId="0C85FAE2"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9 Teaching Points and Bible Study Questions</w:t>
      </w:r>
    </w:p>
    <w:p w14:paraId="0AF673EA" w14:textId="09CA8B2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Embrace the Certainty of Life's End</w:t>
      </w:r>
    </w:p>
    <w:p w14:paraId="2BC99A3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9:2 reminds us that "all share a common destiny—the righteous and the wicked, the good and the bad." Life's end is inevitable for everyone, and this truth should inspire us to live with purpose and urgency. Recognizing our mortality can motivate us to focus on what truly matters, aligning our actions with God's will and making the most of the time we have.</w:t>
      </w:r>
    </w:p>
    <w:p w14:paraId="702F2C3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acknowledging life's end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before life's inevitable end, and how will you pursue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mortality encourage you to live more intentionally and meaningfully? </w:t>
      </w:r>
    </w:p>
    <w:p w14:paraId="5CC119B1"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Joy and Gratitude</w:t>
      </w:r>
    </w:p>
    <w:p w14:paraId="77038D1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7 encourages us to "go, eat your bread with joy, and drink your wine with a merry heart, for God has already approved your works." This is a call to enjoy the simple pleasures of life with gratitude. By appreciating the blessings God has given us, we cultivate a heart of thankfulness and a spirit of contentment, which can transform our daily routines into acts of worship.</w:t>
      </w:r>
    </w:p>
    <w:p w14:paraId="5E498E5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incorporate joy and gratitude into your daily routine despite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gratitude can impact your relationships and overall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joy in everyday tasks and responsibilities? </w:t>
      </w:r>
    </w:p>
    <w:p w14:paraId="23743C36"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CA0647"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2089D219" w14:textId="77777777" w:rsidR="008C19E8" w:rsidRDefault="008C19E8" w:rsidP="008C19E8">
      <w:pPr>
        <w:spacing w:line="247" w:lineRule="auto"/>
        <w:rPr>
          <w:rFonts w:eastAsia="Times New Roman"/>
          <w:b/>
          <w:bCs/>
          <w:kern w:val="0"/>
          <w:sz w:val="21"/>
          <w:szCs w:val="21"/>
        </w:rPr>
      </w:pPr>
    </w:p>
    <w:p w14:paraId="46E7774D" w14:textId="1C5FC15D"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Cherish Your Relationships</w:t>
      </w:r>
    </w:p>
    <w:p w14:paraId="38D8A5E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9:9 advises, "Enjoy life with your beloved wife all the days of your fleeting life." Relationships are a gift from God, meant to be cherished and nurtured. Investing time and love into our relationships not only enriches our lives but also reflects God's love to those around us. Prioritize meaningful connections and let them be a source of joy and strength.</w:t>
      </w:r>
    </w:p>
    <w:p w14:paraId="6A6276F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prioritize and cherish your relationships in the face of life's uncertainties mentioned in Ecclesiastes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9 emphasizes enjoying life with loved ones despite life's unpredictability?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and value your relationships as suggested in Ecclesiastes 9? </w:t>
      </w:r>
    </w:p>
    <w:p w14:paraId="5E7A19CC"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Seize Opportunities with Diligence</w:t>
      </w:r>
    </w:p>
    <w:p w14:paraId="0D3C98E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Verse 10 urges, "Whatever your hand finds to do, do it with all </w:t>
      </w:r>
      <w:proofErr w:type="spellStart"/>
      <w:r w:rsidRPr="00F6333B">
        <w:rPr>
          <w:rFonts w:eastAsia="Times New Roman"/>
          <w:kern w:val="0"/>
          <w:sz w:val="21"/>
          <w:szCs w:val="21"/>
        </w:rPr>
        <w:t>your</w:t>
      </w:r>
      <w:proofErr w:type="spellEnd"/>
      <w:r w:rsidRPr="00F6333B">
        <w:rPr>
          <w:rFonts w:eastAsia="Times New Roman"/>
          <w:kern w:val="0"/>
          <w:sz w:val="21"/>
          <w:szCs w:val="21"/>
        </w:rPr>
        <w:t xml:space="preserve"> might." This is a call to action, encouraging us to pursue our tasks with diligence and excellence. Whether in work, ministry, or personal projects, giving our best effort honors God and maximizes the impact of our endeavors. Approach each opportunity with enthusiasm and commitment.</w:t>
      </w:r>
    </w:p>
    <w:p w14:paraId="68C3929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diligence in your daily tasks to seize opportunities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seizing opportunities requires both wisdom and effort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act on opportunities that align with your goals? </w:t>
      </w:r>
    </w:p>
    <w:p w14:paraId="5B616A75"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8D7438"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996E38C" w14:textId="77777777" w:rsidR="008C19E8" w:rsidRDefault="008C19E8" w:rsidP="008C19E8">
      <w:pPr>
        <w:spacing w:line="247" w:lineRule="auto"/>
        <w:rPr>
          <w:rFonts w:eastAsia="Times New Roman"/>
          <w:b/>
          <w:bCs/>
          <w:kern w:val="0"/>
          <w:sz w:val="21"/>
          <w:szCs w:val="21"/>
        </w:rPr>
      </w:pPr>
    </w:p>
    <w:p w14:paraId="31DA8FAE" w14:textId="25B05AC4"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Acknowledge the Unpredictability of Life</w:t>
      </w:r>
    </w:p>
    <w:p w14:paraId="28C6D93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9:11 observes that "time and chance happen to them all." Life is unpredictable, and not everything is within our control. This lesson teaches us to trust in God's sovereignty and to remain flexible and adaptable. By leaning on God's wisdom, we can navigate life's uncertainties with peace and confidence.</w:t>
      </w:r>
    </w:p>
    <w:p w14:paraId="51B4528F" w14:textId="77777777" w:rsidR="008C19E8" w:rsidRDefault="008C19E8" w:rsidP="008C19E8">
      <w:pPr>
        <w:spacing w:line="247" w:lineRule="auto"/>
      </w:pPr>
      <w:r w:rsidRPr="00F6333B">
        <w:rPr>
          <w:rFonts w:eastAsia="Times New Roman"/>
          <w:kern w:val="0"/>
          <w:sz w:val="21"/>
          <w:szCs w:val="21"/>
        </w:rPr>
        <w:t>1. How can acknowledging life's unpredictability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accepting that not all outcomes are within your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life's uncertainties encourage you to live more intentionally and meaningfully?</w:t>
      </w:r>
    </w:p>
    <w:p w14:paraId="650F6C07" w14:textId="1207D648"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is More Valuable than Strength</w:t>
      </w:r>
    </w:p>
    <w:p w14:paraId="1BB0418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16 states, "Wisdom is better than strength." In a world that often values power and might, this reminder highlights the enduring value of wisdom. Seek God's wisdom through prayer and Scripture, and let it guide your decisions and actions. Wisdom equips us to handle challenges effectively and to live in a way that honors God.</w:t>
      </w:r>
    </w:p>
    <w:p w14:paraId="53CFA57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wisdom in daily decisions to achieve better outcomes than relying on strength alone?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often undervalued compared to strength in society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gaining wisdom over seeking power or physical strength in your life? </w:t>
      </w:r>
    </w:p>
    <w:p w14:paraId="04668B9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F89ADE"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8DB0A33" w14:textId="77777777" w:rsidR="008C19E8" w:rsidRDefault="008C19E8" w:rsidP="008C19E8">
      <w:pPr>
        <w:spacing w:line="247" w:lineRule="auto"/>
        <w:rPr>
          <w:rFonts w:eastAsia="Times New Roman"/>
          <w:b/>
          <w:bCs/>
          <w:kern w:val="0"/>
          <w:sz w:val="21"/>
          <w:szCs w:val="21"/>
        </w:rPr>
      </w:pPr>
    </w:p>
    <w:p w14:paraId="600BF855" w14:textId="115A1B6E"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Power of Quiet Influence</w:t>
      </w:r>
    </w:p>
    <w:p w14:paraId="4642CBD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9:17 tells us, "The quiet words of the wise are more to be heeded than the shouts of a ruler of fools." This lesson emphasizes the impact of gentle, wise counsel over loud, foolish noise. Cultivate a spirit of humility and patience, and use your influence to guide others toward truth and righteousness.</w:t>
      </w:r>
    </w:p>
    <w:p w14:paraId="0B93C83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quiet influence in your daily interactions to create positive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quiet influence can be more effective than loud persuasion in 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Ecclesiastes 9 about the impact of subtle actions in your community? </w:t>
      </w:r>
    </w:p>
    <w:p w14:paraId="3F747AD0"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the Folly of Neglect</w:t>
      </w:r>
    </w:p>
    <w:p w14:paraId="7298441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18 warns, "Wisdom is better than weapons of war, but one sinner destroys much good." Neglecting wisdom and righteousness can lead to destruction. Be vigilant in maintaining your spiritual disciplines and guard against complacency. Stay rooted in God's Word and remain steadfast in your faith to prevent the erosion of what is good.</w:t>
      </w:r>
    </w:p>
    <w:p w14:paraId="56783D7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prioritize important relationships to avoid neglecting them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neglect meaningful activities for trivial pursuits?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neglect personal growth opportunities? </w:t>
      </w:r>
    </w:p>
    <w:p w14:paraId="5E5DF3A5"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12D11"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23DAB96F" w14:textId="77777777" w:rsidR="008C19E8" w:rsidRDefault="008C19E8" w:rsidP="008C19E8">
      <w:pPr>
        <w:spacing w:line="247" w:lineRule="auto"/>
        <w:rPr>
          <w:rFonts w:eastAsia="Times New Roman"/>
          <w:b/>
          <w:bCs/>
          <w:kern w:val="0"/>
          <w:sz w:val="21"/>
          <w:szCs w:val="21"/>
        </w:rPr>
      </w:pPr>
    </w:p>
    <w:p w14:paraId="5DDA7FF4" w14:textId="69CACB00"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Recognize the Limits of Human Understanding</w:t>
      </w:r>
    </w:p>
    <w:p w14:paraId="226B944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9:12 reminds us that "no one knows when their hour will come." Human understanding is limited, and we cannot predict or control every aspect of life. This lesson encourages us to rely on God's omniscience and to trust His perfect timing. Surrender your plans to Him and find peace in His divine orchestration.</w:t>
      </w:r>
    </w:p>
    <w:p w14:paraId="14250D9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accepting life's unpredictability influence your daily decision-making and stress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limits can lead to greater personal growth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uncertainty in your career or personal life? </w:t>
      </w:r>
    </w:p>
    <w:p w14:paraId="6C87157F"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Purpose in God's Plan</w:t>
      </w:r>
    </w:p>
    <w:p w14:paraId="1550997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Ultimately, Ecclesiastes 9 teaches us to find our purpose in God's plan. Life may seem fleeting and unpredictable, but when we align our lives with God's eternal purposes, we find meaning and fulfillment. Seek His guidance, live with intentionality, and let your life be a testament to His glory and grace.</w:t>
      </w:r>
    </w:p>
    <w:p w14:paraId="501BDBC5"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find purpose in God's plan despite life's uncertainties mentioned in Ecclesiastes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plan helps in finding meaning in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purpose as seen in Ecclesiastes 9?</w:t>
      </w:r>
      <w:r w:rsidRPr="001B37DC">
        <w:br w:type="page"/>
      </w:r>
    </w:p>
    <w:p w14:paraId="57CAEC3B"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10 Teaching Points and Bible Study Questions</w:t>
      </w:r>
    </w:p>
    <w:p w14:paraId="1ED58135" w14:textId="1908A986"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Wisdom Overcomes Foolishness</w:t>
      </w:r>
    </w:p>
    <w:p w14:paraId="7FCA85B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10:1, we read, "As dead flies bring a stench to the perfumer’s oil, so a little folly outweighs wisdom and honor." This verse reminds us that even a small amount of foolishness can overshadow great wisdom. In our daily lives, we should strive to make wise decisions, as they have the power to uplift and guide us, while foolish choices can quickly lead us astray. Let wisdom be your compass, steering you toward a life that honors God and reflects His glory.</w:t>
      </w:r>
    </w:p>
    <w:p w14:paraId="17780DC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wisdom to avoid the pitfalls of foolish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more valuable than strength in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wisdom and minimize foolishness in your actions? </w:t>
      </w:r>
    </w:p>
    <w:p w14:paraId="73B463FA"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Heart of the Wise</w:t>
      </w:r>
    </w:p>
    <w:p w14:paraId="6A6C56D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10:2 states, "The heart of the wise inclines to the right, but the heart of the fool to the left." This imagery of direction highlights the importance of aligning our hearts with wisdom. A wise heart seeks righteousness and truth, leading us closer to God’s path. By nurturing a heart that leans toward wisdom, we can navigate life’s challenges with grace and integrity.</w:t>
      </w:r>
    </w:p>
    <w:p w14:paraId="594D75F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cultivate a wise heart in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wise heart leads to better outcomes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heart with wisdom in your personal life? </w:t>
      </w:r>
    </w:p>
    <w:p w14:paraId="78BB7800"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E1E84C"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17BE9FB0" w14:textId="77777777" w:rsidR="008C19E8" w:rsidRDefault="008C19E8" w:rsidP="008C19E8">
      <w:pPr>
        <w:spacing w:line="247" w:lineRule="auto"/>
        <w:rPr>
          <w:rFonts w:eastAsia="Times New Roman"/>
          <w:b/>
          <w:bCs/>
          <w:kern w:val="0"/>
          <w:sz w:val="21"/>
          <w:szCs w:val="21"/>
        </w:rPr>
      </w:pPr>
    </w:p>
    <w:p w14:paraId="0BB34D1D" w14:textId="16997232"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Power of Calmness</w:t>
      </w:r>
    </w:p>
    <w:p w14:paraId="78A216D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verse 4, we find, "If the ruler’s temper flares against you, do not abandon your post, for calmness lays great offenses to rest." This lesson teaches us the value of maintaining composure in the face of anger or adversity. A calm and steady spirit can diffuse tension and bring peace to volatile situations. By embodying calmness, we reflect the peace of Christ, who calms the storms in our lives.</w:t>
      </w:r>
    </w:p>
    <w:p w14:paraId="7D5336F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practicing calmness in conflict lead to better outcomes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calmness is powerful in resolving misunderstandings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calm demeanor in stressful situations? </w:t>
      </w:r>
    </w:p>
    <w:p w14:paraId="7C712534"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Folly of Incompetence</w:t>
      </w:r>
    </w:p>
    <w:p w14:paraId="1BAD3CF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10:5-6 warns, "There is an evil I have seen under the sun—an error that proceeds from the ruler: folly is set in many high places, but the rich sit in lowly positions." This observation highlights the chaos that ensues when incompetence is given authority. It serves as a reminder to seek competence and wisdom in leadership, both in our personal lives and in the broader community. Let us strive to be diligent and capable in all we do, honoring God with our efforts.</w:t>
      </w:r>
    </w:p>
    <w:p w14:paraId="6009B4E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incompetence in ourselves lead to personal growth and better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incompetence often leads to negative outcomes in professional and personal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minimize the impact of incompetence in your daily life? </w:t>
      </w:r>
    </w:p>
    <w:p w14:paraId="499B2ABC"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FDC984"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5E7A039A" w14:textId="77777777" w:rsidR="008C19E8" w:rsidRDefault="008C19E8" w:rsidP="008C19E8">
      <w:pPr>
        <w:spacing w:line="247" w:lineRule="auto"/>
        <w:rPr>
          <w:rFonts w:eastAsia="Times New Roman"/>
          <w:b/>
          <w:bCs/>
          <w:kern w:val="0"/>
          <w:sz w:val="21"/>
          <w:szCs w:val="21"/>
        </w:rPr>
      </w:pPr>
    </w:p>
    <w:p w14:paraId="6F6E4A46" w14:textId="062898C9"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Importance of Preparedness</w:t>
      </w:r>
    </w:p>
    <w:p w14:paraId="7524546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8 tells us, "He who digs a pit may fall into it, and he who breaches a wall may be bitten by a snake." This vivid imagery underscores the importance of being prepared and cautious in our actions. By anticipating potential pitfalls and taking preventive measures, we can avoid unnecessary harm. Preparedness is a form of wisdom that protects us and allows us to serve God more effectively.</w:t>
      </w:r>
    </w:p>
    <w:p w14:paraId="71C2936E" w14:textId="77777777" w:rsidR="008C19E8" w:rsidRDefault="008C19E8" w:rsidP="008C19E8">
      <w:pPr>
        <w:spacing w:line="247" w:lineRule="auto"/>
      </w:pPr>
      <w:r w:rsidRPr="00F6333B">
        <w:rPr>
          <w:rFonts w:eastAsia="Times New Roman"/>
          <w:kern w:val="0"/>
          <w:sz w:val="21"/>
          <w:szCs w:val="21"/>
        </w:rPr>
        <w:t>1. How can being prepared prevent small mistakes from causing significant problems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preparedness is crucial for effective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readiness for unexpected challenges?</w:t>
      </w:r>
    </w:p>
    <w:p w14:paraId="109D116B" w14:textId="7202D56C"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Skillful Work</w:t>
      </w:r>
    </w:p>
    <w:p w14:paraId="74B1F51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10:10 advises, "If the ax is dull and its blade unsharpened, more strength is needed, but skill will bring success." This lesson emphasizes the importance of honing our skills and working efficiently. By investing time in developing our talents, we can achieve greater success with less effort. Skillful work not only benefits us but also glorifies God, as we use our gifts to serve Him and others.</w:t>
      </w:r>
    </w:p>
    <w:p w14:paraId="6A1518B3"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skillful work enhance your daily life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skillful work is valued more than mere labor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improve your skills and increase your work's value? </w:t>
      </w:r>
    </w:p>
    <w:p w14:paraId="7ACE1061"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FDAB24"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E30176C" w14:textId="77777777" w:rsidR="008C19E8" w:rsidRDefault="008C19E8" w:rsidP="008C19E8">
      <w:pPr>
        <w:spacing w:line="247" w:lineRule="auto"/>
        <w:rPr>
          <w:rFonts w:eastAsia="Times New Roman"/>
          <w:b/>
          <w:bCs/>
          <w:kern w:val="0"/>
          <w:sz w:val="21"/>
          <w:szCs w:val="21"/>
        </w:rPr>
      </w:pPr>
    </w:p>
    <w:p w14:paraId="466169A9" w14:textId="069B4844"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Dangers of Idle Talk</w:t>
      </w:r>
    </w:p>
    <w:p w14:paraId="221F620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verse 12, we read, "The words of a wise man’s mouth are gracious, but the lips of a fool consume him." This highlights the power of our words and the potential harm of idle talk. By choosing our words carefully and speaking with grace, we can build others up and reflect the love of Christ. Let us be mindful of our speech, using it to encourage and edify those around us.</w:t>
      </w:r>
    </w:p>
    <w:p w14:paraId="29011E2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avoid the pitfalls of idle talk in your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idle talk can lead to misunderstandings or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words are meaningful and constructive? </w:t>
      </w:r>
    </w:p>
    <w:p w14:paraId="2AEFB0EA"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Laziness</w:t>
      </w:r>
    </w:p>
    <w:p w14:paraId="4862D18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10:18 warns, "Through laziness the roof caves in, and in the hands of the idle, the house leaks." This vivid imagery illustrates the consequences of neglect and laziness. By being diligent and proactive, we can prevent deterioration in our lives and responsibilities. Hard work and perseverance are virtues that honor God and lead to a fruitful life.</w:t>
      </w:r>
    </w:p>
    <w:p w14:paraId="120E188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the consequences of laziness motivate you to take proactive steps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laziness can lead to personal and professional setbacks, according to Ecclesiastes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changes can you implement to overcome laziness and improve productivity in your routine? </w:t>
      </w:r>
    </w:p>
    <w:p w14:paraId="0C201E98"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72F39A"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32782FE8" w14:textId="77777777" w:rsidR="008C19E8" w:rsidRDefault="008C19E8" w:rsidP="008C19E8">
      <w:pPr>
        <w:spacing w:line="247" w:lineRule="auto"/>
        <w:rPr>
          <w:rFonts w:eastAsia="Times New Roman"/>
          <w:b/>
          <w:bCs/>
          <w:kern w:val="0"/>
          <w:sz w:val="21"/>
          <w:szCs w:val="21"/>
        </w:rPr>
      </w:pPr>
    </w:p>
    <w:p w14:paraId="41D04BD0" w14:textId="29F8378F"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Joy of Feasting with Purpose</w:t>
      </w:r>
    </w:p>
    <w:p w14:paraId="6EF930B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19 states, "A feast is prepared for laughter, and wine makes life merry, but money is the answer for everything." This lesson encourages us to find joy and purpose in our celebrations. While material wealth has its place, true fulfillment comes from meaningful relationships and shared experiences. Let us feast with gratitude, recognizing the blessings God has given us and using them to bless others.</w:t>
      </w:r>
    </w:p>
    <w:p w14:paraId="68CDF71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incorporate purposeful joy into your daily meals and gatherings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intentional feasting can enhance community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celebrations reflect meaningful values and purpose? </w:t>
      </w:r>
    </w:p>
    <w:p w14:paraId="408D839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Wisdom of Guarded Speech</w:t>
      </w:r>
    </w:p>
    <w:p w14:paraId="0FFD842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Finally, Ecclesiastes 10:20 advises, "Do not curse the king even in your thoughts, and do not curse the rich in your bedroom, for a bird of the air may carry your words, and a winged creature may report your speech." This lesson underscores the importance of guarding our thoughts and words, even in private. By cultivating a heart of respect and integrity, we can avoid unnecessary conflict and maintain a testimony that honors God. Let us be vigilant in our speech, knowing that our words have power and can impact those around us.</w:t>
      </w:r>
    </w:p>
    <w:p w14:paraId="0BC3BFA3"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the principle of guarded speech in your daily conversations at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choosing words carefully can impact your relationships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speech reflects wisdom rather than folly?</w:t>
      </w:r>
      <w:r w:rsidRPr="001B37DC">
        <w:br w:type="page"/>
      </w:r>
    </w:p>
    <w:p w14:paraId="6F9B802B"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11 Teaching Points and Bible Study Questions</w:t>
      </w:r>
    </w:p>
    <w:p w14:paraId="3B90D50D" w14:textId="47D2B1A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Embrace Generosity</w:t>
      </w:r>
    </w:p>
    <w:p w14:paraId="3E4A2F1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11:1 encourages us to "Cast your bread upon the waters, for after many days you will find it again." This verse reminds us of the importance of generosity. When we give freely, whether it be our time, resources, or love, we often find that these blessings return to us in unexpected ways. Generosity is a reflection of God's own nature, and by practicing it, we align ourselves with His will and open the door to His abundant blessings.</w:t>
      </w:r>
    </w:p>
    <w:p w14:paraId="3EFC3C6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practice generosity daily, even when uncertain about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despite life's unpredictability?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embrace generosity in your community? </w:t>
      </w:r>
    </w:p>
    <w:p w14:paraId="6DA5E8BF"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Diversify Your Efforts</w:t>
      </w:r>
    </w:p>
    <w:p w14:paraId="10DEE379"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In Ecclesiastes 11:2, we are advised to "Divide your portion among seven, or even eight, for you do not know what disaster may befall the land." This is a call to diversify our efforts and investments. Whether in our work, relationships, or spiritual pursuits, spreading our efforts can protect us from unforeseen challenges. By doing so, we are better prepared to weather life's storms, trusting that God will guide us through.</w:t>
      </w:r>
    </w:p>
    <w:p w14:paraId="51C944A4"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diversifying your efforts lead to greater stability in uncertain times, according to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11 emphasizes spreading your resources across multiple ventures?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the principle of diversification in your daily life? </w:t>
      </w:r>
    </w:p>
    <w:p w14:paraId="0C13667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604597"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75FBC55A" w14:textId="77777777" w:rsidR="008C19E8" w:rsidRDefault="008C19E8" w:rsidP="008C19E8">
      <w:pPr>
        <w:spacing w:line="247" w:lineRule="auto"/>
        <w:rPr>
          <w:rFonts w:eastAsia="Times New Roman"/>
          <w:b/>
          <w:bCs/>
          <w:kern w:val="0"/>
          <w:sz w:val="21"/>
          <w:szCs w:val="21"/>
        </w:rPr>
      </w:pPr>
    </w:p>
    <w:p w14:paraId="315B1D72" w14:textId="525A870C"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Accept Uncertainty</w:t>
      </w:r>
    </w:p>
    <w:p w14:paraId="0F857E6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3 tells us, "If the clouds are full of rain, they will empty themselves upon the earth, and if a tree falls to the south or to the north, in the place where it falls, there it will lie." Life is full of uncertainties, and we must learn to accept them. Instead of being paralyzed by the unknown, we can trust in God's sovereignty and wisdom, knowing that He holds the future in His hands.</w:t>
      </w:r>
    </w:p>
    <w:p w14:paraId="0F4EDCA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embracing uncertainty in life lead to personal growth and new opportunities?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accept uncertainty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accepting uncertainty is important for living a fulfilling life? </w:t>
      </w:r>
    </w:p>
    <w:p w14:paraId="5F74DFF1"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Take Action Despite Uncertainty</w:t>
      </w:r>
    </w:p>
    <w:p w14:paraId="21C00D8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11:4 warns, "He who watches the wind will fail to sow, and he who observes the clouds will fail to reap." Waiting for perfect conditions can lead to inaction. Instead, we are encouraged to take steps of faith, trusting that God will provide and guide us. By moving forward, even when the path is unclear, we demonstrate our faith in God's provision and timing.</w:t>
      </w:r>
    </w:p>
    <w:p w14:paraId="5FD29F0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take meaningful steps forward when outcomes are uncertain, as suggested in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11 encourages action despite not knowing future results?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actions can you take today to embrace uncertainty in your personal or professional life? </w:t>
      </w:r>
    </w:p>
    <w:p w14:paraId="5E4F9994"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44367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04E8725" w14:textId="77777777" w:rsidR="008C19E8" w:rsidRDefault="008C19E8" w:rsidP="008C19E8">
      <w:pPr>
        <w:spacing w:line="247" w:lineRule="auto"/>
        <w:rPr>
          <w:rFonts w:eastAsia="Times New Roman"/>
          <w:b/>
          <w:bCs/>
          <w:kern w:val="0"/>
          <w:sz w:val="21"/>
          <w:szCs w:val="21"/>
        </w:rPr>
      </w:pPr>
    </w:p>
    <w:p w14:paraId="2E2B7383" w14:textId="67EB1341"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Trust in God's Mysterious Ways</w:t>
      </w:r>
    </w:p>
    <w:p w14:paraId="53FB234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5 reminds us, "As you do not know the path of the wind, or how the bones are formed in a mother's womb, so you cannot understand the work of God, the Maker of all things." God's ways are often beyond our understanding, yet we can trust that He is at work in every situation. By acknowledging His infinite wisdom, we can find peace in the midst of life's mysteries.</w:t>
      </w:r>
    </w:p>
    <w:p w14:paraId="1EABCE35" w14:textId="77777777" w:rsidR="008C19E8" w:rsidRDefault="008C19E8" w:rsidP="008C19E8">
      <w:pPr>
        <w:spacing w:line="247" w:lineRule="auto"/>
      </w:pPr>
      <w:r w:rsidRPr="00F6333B">
        <w:rPr>
          <w:rFonts w:eastAsia="Times New Roman"/>
          <w:kern w:val="0"/>
          <w:sz w:val="21"/>
          <w:szCs w:val="21"/>
        </w:rPr>
        <w:t>1. How can you trust God's plan when outcomes are uncertain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by embracing life's uncertainties with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act despite not knowing God's full plan?</w:t>
      </w:r>
    </w:p>
    <w:p w14:paraId="49CCD8BA" w14:textId="12B0AB64"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Diligent in Your Work</w:t>
      </w:r>
    </w:p>
    <w:p w14:paraId="52A3236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11:6 encourages us to "Sow your seed in the morning, and do not rest your hands in the evening, for you do not know which will succeed, whether this or that, or if both will equally prosper." Diligence in our work is a virtue that honors God. By putting forth our best effort in all we do, we reflect His excellence and trust that He will bless our endeavors.</w:t>
      </w:r>
    </w:p>
    <w:p w14:paraId="5791D30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apply diligence in your work despite uncertainties mentioned in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effort is emphasized in Ecclesiastes 11 for achieving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diligent when results are not immediately visible? </w:t>
      </w:r>
    </w:p>
    <w:p w14:paraId="21E6B37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864BE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3019922" w14:textId="77777777" w:rsidR="008C19E8" w:rsidRDefault="008C19E8" w:rsidP="008C19E8">
      <w:pPr>
        <w:spacing w:line="247" w:lineRule="auto"/>
        <w:rPr>
          <w:rFonts w:eastAsia="Times New Roman"/>
          <w:b/>
          <w:bCs/>
          <w:kern w:val="0"/>
          <w:sz w:val="21"/>
          <w:szCs w:val="21"/>
        </w:rPr>
      </w:pPr>
    </w:p>
    <w:p w14:paraId="105883C4" w14:textId="091B9A78"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Appreciate the Gift of Life</w:t>
      </w:r>
    </w:p>
    <w:p w14:paraId="2EC3A4B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7 states, "Light is sweet, and it pleases the eyes to see the sun." Life is a precious gift from God, and we are called to appreciate each day. By cultivating gratitude and joy, we honor the Creator and find fulfillment in the simple pleasures He provides.</w:t>
      </w:r>
    </w:p>
    <w:p w14:paraId="2293926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practice gratitude for life's daily moments as suggested in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11 emphasizes enjoying life despite its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life's unpredictability while appreciating its gifts? </w:t>
      </w:r>
    </w:p>
    <w:p w14:paraId="1264EFB6"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Creator in Youth</w:t>
      </w:r>
    </w:p>
    <w:p w14:paraId="454CCE9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11:9 advises, "Rejoice, O young man, while you are young, and let your heart be glad in the days of your youth. Walk in the ways of your heart and in the sight of your eyes, but know that for all these things God will bring you to judgment." Youth is a time to enjoy life, but it is also a time to remember our Creator. By seeking God early, we lay a strong foundation for a life that honors Him.</w:t>
      </w:r>
    </w:p>
    <w:p w14:paraId="2E9F516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actively remember your Creator in your daily routine as a young person?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spiritual growth during your youth?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enjoyment and responsibility in your youth? </w:t>
      </w:r>
    </w:p>
    <w:p w14:paraId="434C7599"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905793"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4E2100E1" w14:textId="77777777" w:rsidR="008C19E8" w:rsidRDefault="008C19E8" w:rsidP="008C19E8">
      <w:pPr>
        <w:spacing w:line="247" w:lineRule="auto"/>
        <w:rPr>
          <w:rFonts w:eastAsia="Times New Roman"/>
          <w:b/>
          <w:bCs/>
          <w:kern w:val="0"/>
          <w:sz w:val="21"/>
          <w:szCs w:val="21"/>
        </w:rPr>
      </w:pPr>
    </w:p>
    <w:p w14:paraId="31029344" w14:textId="287C930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Live with Eternity in Mind</w:t>
      </w:r>
    </w:p>
    <w:p w14:paraId="4AD8700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 xml:space="preserve">Verse 10 reminds us, "So banish sorrow from your heart, and </w:t>
      </w:r>
      <w:proofErr w:type="gramStart"/>
      <w:r w:rsidRPr="00F6333B">
        <w:rPr>
          <w:rFonts w:eastAsia="Times New Roman"/>
          <w:kern w:val="0"/>
          <w:sz w:val="21"/>
          <w:szCs w:val="21"/>
        </w:rPr>
        <w:t>cast off</w:t>
      </w:r>
      <w:proofErr w:type="gramEnd"/>
      <w:r w:rsidRPr="00F6333B">
        <w:rPr>
          <w:rFonts w:eastAsia="Times New Roman"/>
          <w:kern w:val="0"/>
          <w:sz w:val="21"/>
          <w:szCs w:val="21"/>
        </w:rPr>
        <w:t xml:space="preserve"> pain from your body, for youth and vigor are fleeting." Life is temporary, and we are encouraged to live with eternity in mind. By focusing on what truly matters, we can live purposefully and prepare for the eternal life promised through Christ.</w:t>
      </w:r>
    </w:p>
    <w:p w14:paraId="6C4F35C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prioritize eternal values in daily decisions according to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living with eternity in mind, as suggested in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Ecclesiastes 11 encourage investing in eternal outcomes rather than temporary gains? </w:t>
      </w:r>
    </w:p>
    <w:p w14:paraId="35CE0C3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Ultimate Plan</w:t>
      </w:r>
    </w:p>
    <w:p w14:paraId="3CB6C75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Throughout Ecclesiastes 11, we are reminded of the importance of trusting in God's ultimate plan. While we may not understand every detail, we can rest assured that He is in control. By placing our faith in Him, we find peace and purpose, knowing that our lives are part of His grand design. As Proverbs 3:5-6 says, "Trust in the LORD with all your heart, and lean not on your own understanding; in all your ways acknowledge Him, and He will make your paths straight."</w:t>
      </w:r>
    </w:p>
    <w:p w14:paraId="4B09FAAB" w14:textId="77777777" w:rsidR="008C19E8"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you trust God's plan when life's outcomes are uncertain, as described in Ecclesiastes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uncertainty is essential for trusting in God's ultimate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plan despite not knowing the future?</w:t>
      </w:r>
      <w:r w:rsidRPr="001B37DC">
        <w:br w:type="page"/>
      </w:r>
    </w:p>
    <w:p w14:paraId="58E25673" w14:textId="77777777" w:rsidR="008C19E8" w:rsidRPr="008C19E8" w:rsidRDefault="008C19E8" w:rsidP="008C19E8">
      <w:pPr>
        <w:spacing w:line="247" w:lineRule="auto"/>
        <w:jc w:val="center"/>
        <w:outlineLvl w:val="0"/>
        <w:rPr>
          <w:rFonts w:eastAsia="Times New Roman"/>
          <w:b/>
          <w:bCs/>
          <w:kern w:val="36"/>
          <w:sz w:val="32"/>
          <w:szCs w:val="32"/>
        </w:rPr>
      </w:pPr>
      <w:r w:rsidRPr="008C19E8">
        <w:rPr>
          <w:rFonts w:eastAsia="Times New Roman"/>
          <w:b/>
          <w:bCs/>
          <w:kern w:val="36"/>
          <w:sz w:val="32"/>
          <w:szCs w:val="32"/>
        </w:rPr>
        <w:t>Ecclesiastes 12 Teaching Points and Bible Study Questions</w:t>
      </w:r>
    </w:p>
    <w:p w14:paraId="7E1B5BEE" w14:textId="632B9E50"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Remember Your Creator in Your Youth</w:t>
      </w:r>
    </w:p>
    <w:p w14:paraId="7AA2B7B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fleeting, and the vigor of youth is a gift that should be cherished and directed towards honoring God. Ecclesiastes 12:1 reminds us, "Remember your Creator in the days of your youth, before the days of adversity come." This is a call to prioritize our relationship with God early on, setting a foundation that will guide us through life's challenges. By focusing on God from a young age, we build a life that reflects His love and wisdom.</w:t>
      </w:r>
    </w:p>
    <w:p w14:paraId="4F6EC3D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actively remember your Creator in your daily routine as a young person?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spiritual growth during your youth?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integrate faith into your future plans? </w:t>
      </w:r>
    </w:p>
    <w:p w14:paraId="675CF42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Aging</w:t>
      </w:r>
    </w:p>
    <w:p w14:paraId="740ED068"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Aging is a natural part of life, and Ecclesiastes 12:2-5 poetically describes the process, likening it to the dimming of the sun and the trembling of strong men. These verses remind us that physical strength and beauty are temporary. Embrace each stage of life with gratitude, knowing that our true worth is found in our relationship with God, not in our physical attributes.</w:t>
      </w:r>
    </w:p>
    <w:p w14:paraId="775E22FC"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acknowledging the inevitability of aging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find joy in each stage of life as you 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reflect on your life's purpose as you grow older? </w:t>
      </w:r>
    </w:p>
    <w:p w14:paraId="19B26F7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C7B941"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F0AF9D5" w14:textId="77777777" w:rsidR="008C19E8" w:rsidRDefault="008C19E8" w:rsidP="008C19E8">
      <w:pPr>
        <w:spacing w:line="247" w:lineRule="auto"/>
        <w:rPr>
          <w:rFonts w:eastAsia="Times New Roman"/>
          <w:b/>
          <w:bCs/>
          <w:kern w:val="0"/>
          <w:sz w:val="21"/>
          <w:szCs w:val="21"/>
        </w:rPr>
      </w:pPr>
    </w:p>
    <w:p w14:paraId="71710B77" w14:textId="461AD931"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Fragility of Life</w:t>
      </w:r>
    </w:p>
    <w:p w14:paraId="18D1C00E"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Life is precious and fragile, as Ecclesiastes 12:6-7 illustrates with imagery of a silver cord snapping and a golden bowl breaking. These metaphors highlight the transient nature of our earthly existence. "Then the dust returns to the ground it came from, and the spirit returns to God who gave it." This perspective encourages us to live purposefully, valuing each moment as a gift from God.</w:t>
      </w:r>
    </w:p>
    <w:p w14:paraId="41C19B3F"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life's fragility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life's brevity can lead to greater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more meaningfully, knowing life is fragile? </w:t>
      </w:r>
    </w:p>
    <w:p w14:paraId="3B6DA8A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Earthly Pursuits</w:t>
      </w:r>
    </w:p>
    <w:p w14:paraId="78EB4C8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12:8 declares, "Futility of futilities, says the Teacher. Everything is futile!" This stark reminder calls us to evaluate our pursuits and priorities. While earthly achievements and possessions can be enjoyable, they are ultimately fleeting. True fulfillment comes from seeking God's kingdom and His righteousness, which have eternal significance.</w:t>
      </w:r>
    </w:p>
    <w:p w14:paraId="75E2E22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recognizing life's futility change your approach to daily work and ambitions?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spiritual pursuits over earthly 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temporary nature influence your long-term goals and decisions? </w:t>
      </w:r>
    </w:p>
    <w:p w14:paraId="48B71C56"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10DA7D"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5A393EE" w14:textId="77777777" w:rsidR="008C19E8" w:rsidRDefault="008C19E8" w:rsidP="008C19E8">
      <w:pPr>
        <w:spacing w:line="247" w:lineRule="auto"/>
        <w:rPr>
          <w:rFonts w:eastAsia="Times New Roman"/>
          <w:b/>
          <w:bCs/>
          <w:kern w:val="0"/>
          <w:sz w:val="21"/>
          <w:szCs w:val="21"/>
        </w:rPr>
      </w:pPr>
    </w:p>
    <w:p w14:paraId="1C0AE496" w14:textId="2E9AD9D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Importance of Wisdom</w:t>
      </w:r>
    </w:p>
    <w:p w14:paraId="68F0100D"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Wisdom is a recurring theme in Ecclesiastes, and chapter 12 emphasizes its value. Verse 11 states, "The words of the wise are like goads, and the anthologies of the masters are like firmly embedded nails given by one Shepherd." Wisdom guides us, providing stability and direction in a world full of uncertainties. Seek wisdom through Scripture and godly counsel to navigate life's complexities.</w:t>
      </w:r>
    </w:p>
    <w:p w14:paraId="042DF34C" w14:textId="77777777" w:rsidR="008C19E8" w:rsidRDefault="008C19E8" w:rsidP="008C19E8">
      <w:pPr>
        <w:spacing w:line="247" w:lineRule="auto"/>
      </w:pPr>
      <w:r w:rsidRPr="00F6333B">
        <w:rPr>
          <w:rFonts w:eastAsia="Times New Roman"/>
          <w:kern w:val="0"/>
          <w:sz w:val="21"/>
          <w:szCs w:val="21"/>
        </w:rPr>
        <w:t>1. How can you apply wisdom from Ecclesiastes 12 to make better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emphasized as crucial in Ecclesiastes 12 for a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seek wisdom in your daily routine?</w:t>
      </w:r>
    </w:p>
    <w:p w14:paraId="3777F40A" w14:textId="69F8ADBC"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Teacher</w:t>
      </w:r>
    </w:p>
    <w:p w14:paraId="0FD9EB91"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The Teacher, or Preacher, in Ecclesiastes serves as a guide, sharing insights and reflections on life. Ecclesiastes 12:9-10 highlights the Teacher's dedication to imparting knowledge and truth. This reminds us of the importance of learning from those who have walked before us, valuing the lessons they share, and applying them to our own lives.</w:t>
      </w:r>
    </w:p>
    <w:p w14:paraId="362EDB8A"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the teacher's wisdom in Ecclesiastes 12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teacher emphasizes remembering your Creator in youth?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the teacher's insights to your life? </w:t>
      </w:r>
    </w:p>
    <w:p w14:paraId="05AFDAF2"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769D46"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062FCC9F" w14:textId="77777777" w:rsidR="008C19E8" w:rsidRDefault="008C19E8" w:rsidP="008C19E8">
      <w:pPr>
        <w:spacing w:line="247" w:lineRule="auto"/>
        <w:rPr>
          <w:rFonts w:eastAsia="Times New Roman"/>
          <w:b/>
          <w:bCs/>
          <w:kern w:val="0"/>
          <w:sz w:val="21"/>
          <w:szCs w:val="21"/>
        </w:rPr>
      </w:pPr>
    </w:p>
    <w:p w14:paraId="3EA90A02" w14:textId="687C5E05"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The Endless Pursuit of Knowledge</w:t>
      </w:r>
    </w:p>
    <w:p w14:paraId="75F1D68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While knowledge is valuable, Ecclesiastes 12:12 warns, "Be warned, my son, of anything in addition to them. Of making many books there is no end, and much study wearies the body." This verse cautions against the endless pursuit of knowledge for its own sake. Instead, focus on understanding and applying God's Word, which provides the ultimate wisdom and guidance.</w:t>
      </w:r>
    </w:p>
    <w:p w14:paraId="59BEDC4B"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the pursuit of knowledge impact your daily life and personal relationships positively or negatively?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Ecclesiastes warns about the endless pursuit of knowledge without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gaining knowledge with finding meaning and purpose in life? </w:t>
      </w:r>
    </w:p>
    <w:p w14:paraId="0A160363"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Fear of God</w:t>
      </w:r>
    </w:p>
    <w:p w14:paraId="098CB426"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12:13 sums up the essence of life: "Fear God and keep His commandments, for this is the whole duty of man." Reverence for God and obedience to His commandments are foundational to a meaningful life. This fear is not about being afraid, but about having a deep respect and awe for our Creator, leading us to live in alignment with His will.</w:t>
      </w:r>
    </w:p>
    <w:p w14:paraId="75E7DEB5"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practically demonstrate the fear of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 is emphasized as the conclusion of Ecclesiastes?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in your life to align more with the fear of God? </w:t>
      </w:r>
    </w:p>
    <w:p w14:paraId="3DBE9EDE" w14:textId="77777777" w:rsidR="008C19E8" w:rsidRDefault="008C19E8" w:rsidP="008C19E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23A96E" w14:textId="77777777" w:rsidR="008C19E8" w:rsidRDefault="008C19E8">
      <w:pPr>
        <w:spacing w:after="0" w:line="240" w:lineRule="auto"/>
        <w:rPr>
          <w:rFonts w:eastAsia="Times New Roman"/>
          <w:b/>
          <w:bCs/>
          <w:kern w:val="0"/>
          <w:sz w:val="21"/>
          <w:szCs w:val="21"/>
        </w:rPr>
      </w:pPr>
      <w:r>
        <w:rPr>
          <w:rFonts w:eastAsia="Times New Roman"/>
          <w:b/>
          <w:bCs/>
          <w:kern w:val="0"/>
          <w:sz w:val="21"/>
          <w:szCs w:val="21"/>
        </w:rPr>
        <w:br w:type="page"/>
      </w:r>
    </w:p>
    <w:p w14:paraId="381BBAC7" w14:textId="77777777" w:rsidR="008C19E8" w:rsidRDefault="008C19E8" w:rsidP="008C19E8">
      <w:pPr>
        <w:spacing w:line="247" w:lineRule="auto"/>
        <w:rPr>
          <w:rFonts w:eastAsia="Times New Roman"/>
          <w:b/>
          <w:bCs/>
          <w:kern w:val="0"/>
          <w:sz w:val="21"/>
          <w:szCs w:val="21"/>
        </w:rPr>
      </w:pPr>
    </w:p>
    <w:p w14:paraId="5B57BBD7" w14:textId="5E27CE21" w:rsidR="008C19E8" w:rsidRPr="00F6333B" w:rsidRDefault="008C19E8" w:rsidP="008C19E8">
      <w:pPr>
        <w:spacing w:line="247" w:lineRule="auto"/>
        <w:rPr>
          <w:rFonts w:eastAsia="Times New Roman"/>
          <w:kern w:val="0"/>
          <w:sz w:val="21"/>
          <w:szCs w:val="21"/>
        </w:rPr>
      </w:pPr>
      <w:r w:rsidRPr="00F6333B">
        <w:rPr>
          <w:rFonts w:eastAsia="Times New Roman"/>
          <w:b/>
          <w:bCs/>
          <w:kern w:val="0"/>
          <w:sz w:val="21"/>
          <w:szCs w:val="21"/>
        </w:rPr>
        <w:t>Accountability Before God</w:t>
      </w:r>
    </w:p>
    <w:p w14:paraId="4FCE0B22"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Verse 14 concludes the chapter with a sobering reminder: "For God will bring every deed into judgment, along with every hidden thing, whether good or evil." This underscores the reality of divine accountability. Our actions, both seen and unseen, matter to God. Live with integrity, knowing that we will one day give an account to our Creator.</w:t>
      </w:r>
    </w:p>
    <w:p w14:paraId="2E8E0400"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1. How can you incorporate accountability to God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your Creator in youth impacts your sense of accountability later?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giving an account to God? </w:t>
      </w:r>
    </w:p>
    <w:p w14:paraId="193C3604" w14:textId="77777777" w:rsidR="008C19E8" w:rsidRPr="00F6333B" w:rsidRDefault="008C19E8" w:rsidP="008C19E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35F0EBE7" w14:textId="77777777" w:rsidR="008C19E8" w:rsidRPr="00F6333B" w:rsidRDefault="008C19E8" w:rsidP="008C19E8">
      <w:pPr>
        <w:spacing w:line="247" w:lineRule="auto"/>
        <w:rPr>
          <w:rFonts w:eastAsia="Times New Roman"/>
          <w:kern w:val="0"/>
          <w:sz w:val="21"/>
          <w:szCs w:val="21"/>
        </w:rPr>
      </w:pPr>
      <w:r w:rsidRPr="00F6333B">
        <w:rPr>
          <w:rFonts w:eastAsia="Times New Roman"/>
          <w:kern w:val="0"/>
          <w:sz w:val="21"/>
          <w:szCs w:val="21"/>
        </w:rPr>
        <w:t>Ecclesiastes 12 encourages us to live with an eternal perspective, recognizing that our time on earth is temporary. By focusing on our relationship with God and aligning our lives with His purposes, we find true meaning and fulfillment. Let this chapter inspire you to live each day with purpose, joy, and a heart set on eternity.</w:t>
      </w:r>
    </w:p>
    <w:p w14:paraId="2E8ECE30" w14:textId="7696DC73" w:rsidR="00F6333B" w:rsidRPr="001B37DC" w:rsidRDefault="008C19E8" w:rsidP="008C19E8">
      <w:pPr>
        <w:spacing w:line="247" w:lineRule="auto"/>
        <w:rPr>
          <w:rFonts w:eastAsia="Times New Roman"/>
          <w:kern w:val="0"/>
          <w:sz w:val="21"/>
          <w:szCs w:val="21"/>
        </w:rPr>
      </w:pPr>
      <w:r w:rsidRPr="00F6333B">
        <w:rPr>
          <w:rFonts w:eastAsia="Times New Roman"/>
          <w:kern w:val="0"/>
          <w:sz w:val="21"/>
          <w:szCs w:val="21"/>
        </w:rPr>
        <w:t>1. How can reflecting on eternity influence your daily decisions and priorities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your Creator in youth impacts your perspective on life's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with an eternal perspective in mind?</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3A12F" w14:textId="77777777" w:rsidR="00305D37" w:rsidRDefault="00305D37" w:rsidP="00993188">
      <w:pPr>
        <w:spacing w:after="0" w:line="240" w:lineRule="auto"/>
      </w:pPr>
      <w:r>
        <w:separator/>
      </w:r>
    </w:p>
  </w:endnote>
  <w:endnote w:type="continuationSeparator" w:id="0">
    <w:p w14:paraId="3EE4BF2E" w14:textId="77777777" w:rsidR="00305D37" w:rsidRDefault="00305D37"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208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B7E11B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E796D7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FA63" w14:textId="77777777" w:rsidR="007F1F09" w:rsidRPr="007F1F09" w:rsidRDefault="007F1F09" w:rsidP="00506EB5">
    <w:pPr>
      <w:pStyle w:val="Footer"/>
      <w:framePr w:wrap="none" w:vAnchor="text" w:hAnchor="margin" w:xAlign="center" w:y="1"/>
      <w:rPr>
        <w:rStyle w:val="PageNumber"/>
        <w:sz w:val="11"/>
        <w:szCs w:val="11"/>
      </w:rPr>
    </w:pPr>
  </w:p>
  <w:p w14:paraId="7664978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16280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CA08859" wp14:editId="159BA82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F8DF194" wp14:editId="53796A58">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981E8"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22E3"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3973395"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0A36" w14:textId="77777777" w:rsidR="00305D37" w:rsidRDefault="00305D37" w:rsidP="00993188">
      <w:pPr>
        <w:spacing w:after="0" w:line="240" w:lineRule="auto"/>
      </w:pPr>
      <w:r>
        <w:separator/>
      </w:r>
    </w:p>
  </w:footnote>
  <w:footnote w:type="continuationSeparator" w:id="0">
    <w:p w14:paraId="31C5C228" w14:textId="77777777" w:rsidR="00305D37" w:rsidRDefault="00305D37"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E8"/>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05D37"/>
    <w:rsid w:val="003211B8"/>
    <w:rsid w:val="00351FC4"/>
    <w:rsid w:val="00391B5E"/>
    <w:rsid w:val="00397296"/>
    <w:rsid w:val="003B6791"/>
    <w:rsid w:val="004C54B2"/>
    <w:rsid w:val="004F7C83"/>
    <w:rsid w:val="005218D9"/>
    <w:rsid w:val="00590404"/>
    <w:rsid w:val="005C237B"/>
    <w:rsid w:val="00661B7E"/>
    <w:rsid w:val="006762E8"/>
    <w:rsid w:val="006805F7"/>
    <w:rsid w:val="00687503"/>
    <w:rsid w:val="00692F03"/>
    <w:rsid w:val="00741D82"/>
    <w:rsid w:val="00762403"/>
    <w:rsid w:val="0078350E"/>
    <w:rsid w:val="00793C4A"/>
    <w:rsid w:val="007E2F25"/>
    <w:rsid w:val="007F1F09"/>
    <w:rsid w:val="007F25E2"/>
    <w:rsid w:val="00800A60"/>
    <w:rsid w:val="00840C19"/>
    <w:rsid w:val="0086139F"/>
    <w:rsid w:val="00870740"/>
    <w:rsid w:val="0087297B"/>
    <w:rsid w:val="00875463"/>
    <w:rsid w:val="00887FAA"/>
    <w:rsid w:val="008C19E8"/>
    <w:rsid w:val="0091161B"/>
    <w:rsid w:val="00985E6C"/>
    <w:rsid w:val="00993188"/>
    <w:rsid w:val="009A38CE"/>
    <w:rsid w:val="009E4504"/>
    <w:rsid w:val="009E45C1"/>
    <w:rsid w:val="00A102B6"/>
    <w:rsid w:val="00A412FE"/>
    <w:rsid w:val="00A67B6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4321A"/>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45F3E"/>
  <w15:chartTrackingRefBased/>
  <w15:docId w15:val="{E18D29CF-6E15-4CAF-B6A9-5203D1C2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61</Pages>
  <Words>12413</Words>
  <Characters>70759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2025-12-31T01:59:00Z</dcterms:created>
  <dcterms:modified xsi:type="dcterms:W3CDTF">2026-01-12T03:33:00Z</dcterms:modified>
</cp:coreProperties>
</file>